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084487" w:rsidRDefault="005852F7" w:rsidP="007D5AC1"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-1849120</wp:posOffset>
            </wp:positionH>
            <wp:positionV relativeFrom="paragraph">
              <wp:posOffset>-2406650</wp:posOffset>
            </wp:positionV>
            <wp:extent cx="7886700" cy="2419350"/>
            <wp:effectExtent l="0" t="0" r="0" b="0"/>
            <wp:wrapNone/>
            <wp:docPr id="275" name="Kép 2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64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22860</wp:posOffset>
                </wp:positionV>
                <wp:extent cx="6621145" cy="1546860"/>
                <wp:effectExtent l="0" t="635" r="0" b="0"/>
                <wp:wrapNone/>
                <wp:docPr id="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140" w:rsidRPr="001F2642" w:rsidRDefault="00296140" w:rsidP="00540EAB">
                            <w:pPr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2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ERCP </w:t>
                            </w:r>
                            <w:proofErr w:type="spellStart"/>
                            <w:r w:rsidR="00C32ADB"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2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vizsgálathoz</w:t>
                            </w:r>
                            <w:proofErr w:type="spellEnd"/>
                            <w:r w:rsidR="008173F3"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2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852F7"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ED-530XT-ED-530XT8</w:t>
                            </w:r>
                          </w:p>
                          <w:p w:rsidR="007B0017" w:rsidRPr="001F2642" w:rsidRDefault="00540EAB" w:rsidP="00540EAB">
                            <w:pPr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tájékoztató</w:t>
                            </w:r>
                            <w:proofErr w:type="spellEnd"/>
                            <w:r w:rsidR="008173F3"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és</w:t>
                            </w:r>
                            <w:proofErr w:type="spellEnd"/>
                            <w:r w:rsidR="008173F3"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F2642">
                              <w:rPr>
                                <w:rFonts w:ascii="Adobe Garamond Pro Bold" w:hAnsi="Adobe Garamond Pro Bold" w:cs="Aharoni"/>
                                <w:b/>
                                <w:i/>
                                <w:sz w:val="56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beleegyezőnyilatkozat</w:t>
                            </w:r>
                            <w:proofErr w:type="spellEnd"/>
                          </w:p>
                          <w:p w:rsidR="007B0017" w:rsidRPr="007B0017" w:rsidRDefault="007B0017" w:rsidP="00540EAB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margin-left:-3.9pt;margin-top:1.8pt;width:521.35pt;height:121.8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" filled="f" stroked="f" strokecolor="white">
                <v:textbox>
                  <w:txbxContent>
                    <w:p w:rsidR="00296140" w:rsidRPr="001F2642" w:rsidRDefault="00296140" w:rsidP="00540EAB">
                      <w:pPr>
                        <w:rPr>
                          <w:rFonts w:ascii="Adobe Garamond Pro Bold" w:hAnsi="Adobe Garamond Pro Bold" w:cs="Aharoni"/>
                          <w:b/>
                          <w:i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2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ERCP </w:t>
                      </w:r>
                      <w:proofErr w:type="spellStart"/>
                      <w:r w:rsidR="00C32ADB"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2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vizsgálathoz</w:t>
                      </w:r>
                      <w:proofErr w:type="spellEnd"/>
                      <w:r w:rsidR="008173F3"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2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852F7"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ED-530XT-ED-530XT8</w:t>
                      </w:r>
                    </w:p>
                    <w:p w:rsidR="007B0017" w:rsidRPr="001F2642" w:rsidRDefault="00540EAB" w:rsidP="00540EAB">
                      <w:pPr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tájékoztató</w:t>
                      </w:r>
                      <w:proofErr w:type="spellEnd"/>
                      <w:r w:rsidR="008173F3"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és</w:t>
                      </w:r>
                      <w:proofErr w:type="spellEnd"/>
                      <w:r w:rsidR="008173F3"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1F2642">
                        <w:rPr>
                          <w:rFonts w:ascii="Adobe Garamond Pro Bold" w:hAnsi="Adobe Garamond Pro Bold" w:cs="Aharoni"/>
                          <w:b/>
                          <w:i/>
                          <w:sz w:val="56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beleegyezőnyilatkozat</w:t>
                      </w:r>
                      <w:proofErr w:type="spellEnd"/>
                    </w:p>
                    <w:p w:rsidR="007B0017" w:rsidRPr="007B0017" w:rsidRDefault="007B0017" w:rsidP="00540EAB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64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-514350</wp:posOffset>
                </wp:positionV>
                <wp:extent cx="1365885" cy="1143635"/>
                <wp:effectExtent l="635" t="0" r="0" b="2540"/>
                <wp:wrapNone/>
                <wp:docPr id="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01D" w:rsidRDefault="002B01B7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1163364" cy="1052328"/>
                                  <wp:effectExtent l="19050" t="0" r="0" b="0"/>
                                  <wp:docPr id="1027" name="Kép 1027" descr="C:\Users\DEUS\Desktop\oo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7" descr="C:\Users\DEUS\Desktop\oo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940" cy="1057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27" type="#_x0000_t202" style="position:absolute;margin-left:456.7pt;margin-top:-40.5pt;width:107.55pt;height:90.0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" filled="f" stroked="f">
                <v:textbox style="mso-fit-shape-to-text:t">
                  <w:txbxContent>
                    <w:p w:rsidR="0019701D" w:rsidRDefault="002B01B7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>
                            <wp:extent cx="1163364" cy="1052328"/>
                            <wp:effectExtent l="19050" t="0" r="0" b="0"/>
                            <wp:docPr id="1027" name="Kép 1027" descr="C:\Users\DEUS\Desktop\oo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7" descr="C:\Users\DEUS\Desktop\oo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940" cy="1057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73BF" w:rsidRPr="005852F7" w:rsidRDefault="00540EAB" w:rsidP="00540EAB">
      <w:pPr>
        <w:tabs>
          <w:tab w:val="left" w:pos="7970"/>
        </w:tabs>
        <w:rPr>
          <w:sz w:val="14"/>
        </w:rPr>
      </w:pPr>
      <w:r w:rsidRPr="005852F7">
        <w:rPr>
          <w:sz w:val="12"/>
        </w:rPr>
        <w:tab/>
      </w: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1F2642" w:rsidP="007D5AC1">
      <w:r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ge">
                  <wp:posOffset>1591310</wp:posOffset>
                </wp:positionV>
                <wp:extent cx="7123430" cy="9349105"/>
                <wp:effectExtent l="1270" t="635" r="0" b="3810"/>
                <wp:wrapNone/>
                <wp:docPr id="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430" cy="934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229"/>
                              <w:gridCol w:w="2317"/>
                              <w:gridCol w:w="4546"/>
                            </w:tblGrid>
                            <w:tr w:rsidR="00731356" w:rsidRPr="00B94742" w:rsidTr="00952C0C">
                              <w:trPr>
                                <w:trHeight w:val="564"/>
                              </w:trPr>
                              <w:tc>
                                <w:tcPr>
                                  <w:tcW w:w="4376" w:type="dxa"/>
                                </w:tcPr>
                                <w:p w:rsidR="00E74AC4" w:rsidRPr="005852F7" w:rsidRDefault="00266247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 w:rsidRPr="005852F7"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  <w:t>Név</w:t>
                                  </w:r>
                                  <w:proofErr w:type="spellEnd"/>
                                  <w:r w:rsidRPr="005852F7"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  <w:t>: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013"/>
                                  </w:tblGrid>
                                  <w:tr w:rsidR="00353ABF">
                                    <w:tc>
                                      <w:tcPr>
                                        <w:tcW w:w="487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53ABF" w:rsidRDefault="00353ABF" w:rsidP="00353ABF">
                                        <w:pPr>
                                          <w:tabs>
                                            <w:tab w:val="left" w:pos="5670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lang w:val="hu-HU" w:eastAsia="hu-H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53ABF">
                                    <w:tc>
                                      <w:tcPr>
                                        <w:tcW w:w="487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53ABF" w:rsidRDefault="00353ABF" w:rsidP="00353ABF">
                                        <w:pPr>
                                          <w:tabs>
                                            <w:tab w:val="left" w:pos="5670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  <w:sz w:val="22"/>
                                            <w:szCs w:val="22"/>
                                            <w:lang w:val="hu-HU" w:eastAsia="hu-H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66247" w:rsidRPr="005852F7" w:rsidRDefault="00266247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266247" w:rsidRDefault="00266247" w:rsidP="00353ABF">
                                  <w:pPr>
                                    <w:rPr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</w:pPr>
                                  <w:proofErr w:type="spellStart"/>
                                  <w:r w:rsidRPr="005852F7"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  <w:t>Szül</w:t>
                                  </w:r>
                                  <w:proofErr w:type="spellEnd"/>
                                  <w:r w:rsidRPr="005852F7"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  <w:t>.:</w:t>
                                  </w:r>
                                  <w:r w:rsidR="00353ABF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  <w:t xml:space="preserve"> </w:t>
                                  </w:r>
                                </w:p>
                                <w:p w:rsidR="00884ECC" w:rsidRPr="005852F7" w:rsidRDefault="00884ECC" w:rsidP="00353ABF">
                                  <w:pPr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6" w:type="dxa"/>
                                </w:tcPr>
                                <w:p w:rsidR="00534C57" w:rsidRPr="005852F7" w:rsidRDefault="00534C57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tbl>
                                  <w:tblPr>
                                    <w:tblW w:w="433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611"/>
                                    <w:gridCol w:w="2719"/>
                                  </w:tblGrid>
                                  <w:tr w:rsidR="00434566" w:rsidTr="00410972">
                                    <w:tc>
                                      <w:tcPr>
                                        <w:tcW w:w="161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434566" w:rsidRDefault="00434566" w:rsidP="00410972">
                                        <w:pPr>
                                          <w:tabs>
                                            <w:tab w:val="left" w:pos="5670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2"/>
                                            <w:szCs w:val="22"/>
                                            <w:lang w:val="hu-HU" w:eastAsia="hu-H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434566" w:rsidRDefault="00434566" w:rsidP="00434566">
                                        <w:pPr>
                                          <w:tabs>
                                            <w:tab w:val="left" w:pos="5670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  <w:sz w:val="22"/>
                                            <w:szCs w:val="22"/>
                                            <w:lang w:val="hu-HU" w:eastAsia="hu-H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66247" w:rsidRPr="005852F7" w:rsidRDefault="00266247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6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</w:tr>
                            <w:tr w:rsidR="00731356" w:rsidRPr="00B94742" w:rsidTr="00952C0C">
                              <w:trPr>
                                <w:trHeight w:val="629"/>
                              </w:trPr>
                              <w:tc>
                                <w:tcPr>
                                  <w:tcW w:w="4376" w:type="dxa"/>
                                </w:tcPr>
                                <w:p w:rsidR="00266247" w:rsidRPr="0019701D" w:rsidRDefault="0087278B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Diagnózis</w:t>
                                  </w:r>
                                  <w:proofErr w:type="spellEnd"/>
                                  <w:r w:rsidR="00266247" w:rsidRPr="0019701D"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:</w:t>
                                  </w:r>
                                </w:p>
                                <w:p w:rsidR="00266247" w:rsidRPr="00B94742" w:rsidRDefault="00266247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266247" w:rsidRDefault="00762A65" w:rsidP="0087278B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Tápszonda</w:t>
                                  </w:r>
                                  <w:proofErr w:type="spellEnd"/>
                                  <w:r w:rsidR="0019701D" w:rsidRPr="0019701D"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:</w:t>
                                  </w:r>
                                </w:p>
                                <w:p w:rsidR="00762A65" w:rsidRPr="00762A65" w:rsidRDefault="00762A65" w:rsidP="0087278B">
                                  <w:pPr>
                                    <w:rPr>
                                      <w:rFonts w:eastAsia="Times New Roman"/>
                                      <w:b/>
                                      <w:sz w:val="8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762A65" w:rsidRDefault="00762A65" w:rsidP="0087278B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6F       8F       10F</w:t>
                                  </w:r>
                                </w:p>
                                <w:p w:rsidR="00762A65" w:rsidRPr="00762A65" w:rsidRDefault="00762A65" w:rsidP="0087278B">
                                  <w:pPr>
                                    <w:rPr>
                                      <w:rFonts w:eastAsia="Times New Roman"/>
                                      <w:b/>
                                      <w:sz w:val="4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6" w:type="dxa"/>
                                </w:tcPr>
                                <w:p w:rsidR="00296140" w:rsidRDefault="00296140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PEP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prevenció</w:t>
                                  </w:r>
                                  <w:proofErr w:type="spellEnd"/>
                                </w:p>
                                <w:p w:rsidR="00296140" w:rsidRPr="00296140" w:rsidRDefault="00296140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2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417B95" w:rsidRPr="00B94742" w:rsidRDefault="00296140" w:rsidP="00296140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NTTS            NSAID         TSZ                 PPD</w:t>
                                  </w:r>
                                </w:p>
                              </w:tc>
                            </w:tr>
                            <w:tr w:rsidR="00731356" w:rsidRPr="00B94742" w:rsidTr="00952C0C">
                              <w:tc>
                                <w:tcPr>
                                  <w:tcW w:w="4376" w:type="dxa"/>
                                </w:tcPr>
                                <w:p w:rsidR="00417B95" w:rsidRDefault="00417B95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 w:rsidRPr="0019701D"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Premedikáció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 xml:space="preserve">: </w:t>
                                  </w:r>
                                </w:p>
                                <w:p w:rsidR="00417B95" w:rsidRDefault="00417B95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417B95" w:rsidRDefault="00417B95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>DolarganBuscopanDormicumAtropin</w:t>
                                  </w:r>
                                  <w:proofErr w:type="spellEnd"/>
                                </w:p>
                                <w:p w:rsidR="00417B95" w:rsidRPr="00B94742" w:rsidRDefault="00417B95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731356" w:rsidRPr="00731356" w:rsidRDefault="00731356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10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296140" w:rsidRDefault="00296140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Nasobilbiaris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             □</w:t>
                                  </w:r>
                                </w:p>
                                <w:p w:rsidR="00762A65" w:rsidRPr="0019701D" w:rsidRDefault="00296140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Nasocisztikus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             □</w:t>
                                  </w:r>
                                </w:p>
                                <w:p w:rsidR="00762A65" w:rsidRPr="00B94742" w:rsidRDefault="00296140" w:rsidP="00762A65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Nasopancreatikus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     □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</w:tcPr>
                                <w:p w:rsidR="00731356" w:rsidRPr="00731356" w:rsidRDefault="00731356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8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417B95" w:rsidRDefault="008C6353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Epeúti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 s</w:t>
                                  </w:r>
                                  <w:r w:rsidR="00762A65"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tent:</w:t>
                                  </w:r>
                                </w:p>
                                <w:p w:rsidR="00731356" w:rsidRPr="000957A1" w:rsidRDefault="00731356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  <w:p w:rsidR="00762A65" w:rsidRDefault="00762A65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 xml:space="preserve">Duodenum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fémstent</w:t>
                                  </w:r>
                                  <w:proofErr w:type="spellEnd"/>
                                  <w:r w:rsidR="00731356"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::</w:t>
                                  </w:r>
                                  <w:proofErr w:type="gramEnd"/>
                                </w:p>
                                <w:p w:rsidR="008C6353" w:rsidRPr="00E82EB6" w:rsidRDefault="008C6353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sz w:val="22"/>
                                      <w:szCs w:val="20"/>
                                      <w:lang w:eastAsia="hu-HU"/>
                                    </w:rPr>
                                    <w:t>Pancreas stent:</w:t>
                                  </w:r>
                                </w:p>
                              </w:tc>
                            </w:tr>
                          </w:tbl>
                          <w:p w:rsidR="0019701D" w:rsidRPr="0019701D" w:rsidRDefault="0019701D" w:rsidP="00266247">
                            <w:pPr>
                              <w:spacing w:line="360" w:lineRule="auto"/>
                              <w:rPr>
                                <w:sz w:val="12"/>
                              </w:rPr>
                            </w:pPr>
                          </w:p>
                          <w:p w:rsidR="0019701D" w:rsidRDefault="00266247" w:rsidP="0026624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A94A40">
                              <w:t>□</w:t>
                            </w:r>
                            <w:r w:rsidR="00296140">
                              <w:rPr>
                                <w:b/>
                              </w:rPr>
                              <w:t xml:space="preserve">ROSE                                 </w:t>
                            </w:r>
                            <w:r w:rsidRPr="00A94A40">
                              <w:t>□</w:t>
                            </w:r>
                            <w:proofErr w:type="spellStart"/>
                            <w:r w:rsidR="00E82EB6">
                              <w:rPr>
                                <w:b/>
                              </w:rPr>
                              <w:t>Kefecytológia</w:t>
                            </w:r>
                            <w:proofErr w:type="spellEnd"/>
                            <w:r w:rsidR="00AC3A6F">
                              <w:rPr>
                                <w:b/>
                              </w:rPr>
                              <w:t xml:space="preserve">   </w:t>
                            </w:r>
                            <w:r w:rsidR="0019701D" w:rsidRPr="00A94A40">
                              <w:t>□</w:t>
                            </w:r>
                            <w:r w:rsidR="0019701D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19701D">
                              <w:rPr>
                                <w:b/>
                              </w:rPr>
                              <w:t>Cukorbetegség</w:t>
                            </w:r>
                            <w:r w:rsidR="00C83B34">
                              <w:rPr>
                                <w:b/>
                              </w:rPr>
                              <w:t>:................................................................</w:t>
                            </w:r>
                            <w:proofErr w:type="gramEnd"/>
                          </w:p>
                          <w:p w:rsidR="0019701D" w:rsidRDefault="00266247" w:rsidP="0026624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A94A40">
                              <w:t>□</w:t>
                            </w:r>
                            <w:r w:rsidR="0019701D">
                              <w:rPr>
                                <w:b/>
                              </w:rPr>
                              <w:t>CAVE</w:t>
                            </w:r>
                            <w:r w:rsidR="00E30F9F">
                              <w:rPr>
                                <w:b/>
                              </w:rPr>
                              <w:t xml:space="preserve">, ha </w:t>
                            </w:r>
                            <w:proofErr w:type="spellStart"/>
                            <w:r w:rsidR="00E30F9F">
                              <w:rPr>
                                <w:b/>
                              </w:rPr>
                              <w:t>igen</w:t>
                            </w:r>
                            <w:proofErr w:type="spellEnd"/>
                            <w:r w:rsidR="00E30F9F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E30F9F">
                              <w:rPr>
                                <w:b/>
                              </w:rPr>
                              <w:t>mi:…</w:t>
                            </w:r>
                            <w:proofErr w:type="gramEnd"/>
                            <w:r w:rsidR="00E30F9F">
                              <w:rPr>
                                <w:b/>
                              </w:rPr>
                              <w:t>…………………………</w:t>
                            </w:r>
                            <w:r>
                              <w:rPr>
                                <w:b/>
                              </w:rPr>
                              <w:t>…</w:t>
                            </w:r>
                            <w:r w:rsidR="00E30F9F" w:rsidRPr="00A94A40">
                              <w:t>□</w:t>
                            </w:r>
                            <w:r w:rsidR="00AC3A6F">
                              <w:t xml:space="preserve">  </w:t>
                            </w:r>
                            <w:r w:rsidR="00E30F9F">
                              <w:rPr>
                                <w:b/>
                              </w:rPr>
                              <w:t>Véralvadásgátlógyógyszer:............................................</w:t>
                            </w:r>
                          </w:p>
                          <w:p w:rsidR="00266247" w:rsidRDefault="00266247" w:rsidP="0026624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A94A40">
                              <w:t>□</w:t>
                            </w:r>
                            <w:proofErr w:type="spellStart"/>
                            <w:r w:rsidR="00B045C1">
                              <w:rPr>
                                <w:b/>
                              </w:rPr>
                              <w:t>Vérzékenység</w:t>
                            </w:r>
                            <w:proofErr w:type="spellEnd"/>
                            <w:r w:rsidR="00AC3A6F">
                              <w:rPr>
                                <w:b/>
                              </w:rPr>
                              <w:t xml:space="preserve">   </w:t>
                            </w:r>
                            <w:r w:rsidRPr="00A94A40">
                              <w:t>□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Zöldhályog</w:t>
                            </w:r>
                            <w:proofErr w:type="spellEnd"/>
                            <w:r w:rsidR="00AC3A6F">
                              <w:rPr>
                                <w:b/>
                              </w:rPr>
                              <w:t xml:space="preserve">   </w:t>
                            </w:r>
                            <w:r w:rsidRPr="00A94A40">
                              <w:t>□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Szívritmus</w:t>
                            </w:r>
                            <w:r w:rsidR="0019701D">
                              <w:rPr>
                                <w:b/>
                              </w:rPr>
                              <w:t>s</w:t>
                            </w:r>
                            <w:r w:rsidR="00B045C1">
                              <w:rPr>
                                <w:b/>
                              </w:rPr>
                              <w:t>zabályozó</w:t>
                            </w:r>
                            <w:proofErr w:type="spellEnd"/>
                          </w:p>
                          <w:p w:rsidR="00417B95" w:rsidRPr="0019701D" w:rsidRDefault="00417B95" w:rsidP="00266247">
                            <w:pPr>
                              <w:spacing w:line="36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  <w:gridCol w:w="3058"/>
                              <w:gridCol w:w="4441"/>
                            </w:tblGrid>
                            <w:tr w:rsidR="00952C0C" w:rsidRPr="00B94742" w:rsidTr="00952C0C">
                              <w:tc>
                                <w:tcPr>
                                  <w:tcW w:w="3652" w:type="dxa"/>
                                </w:tcPr>
                                <w:p w:rsidR="00952C0C" w:rsidRPr="00B94742" w:rsidRDefault="00952C0C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proofErr w:type="spellStart"/>
                                  <w:r w:rsidRPr="00B94742"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>Vércsoport</w:t>
                                  </w:r>
                                  <w:proofErr w:type="spellEnd"/>
                                  <w:r w:rsidRPr="00B94742"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>:</w:t>
                                  </w:r>
                                </w:p>
                                <w:p w:rsidR="00952C0C" w:rsidRPr="00B94742" w:rsidRDefault="00952C0C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952C0C" w:rsidRPr="00B94742" w:rsidRDefault="00952C0C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r w:rsidRPr="00B94742"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>INR: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952C0C" w:rsidRPr="00B94742" w:rsidRDefault="00952C0C" w:rsidP="005362A6">
                                  <w:pPr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</w:pPr>
                                  <w:r w:rsidRPr="00B94742">
                                    <w:rPr>
                                      <w:rFonts w:eastAsia="Times New Roman"/>
                                      <w:b/>
                                      <w:sz w:val="20"/>
                                      <w:szCs w:val="20"/>
                                      <w:lang w:eastAsia="hu-HU"/>
                                    </w:rPr>
                                    <w:t>PLT:</w:t>
                                  </w:r>
                                </w:p>
                              </w:tc>
                            </w:tr>
                          </w:tbl>
                          <w:p w:rsidR="00266247" w:rsidRDefault="00266247" w:rsidP="00266247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266247" w:rsidRPr="00417B95" w:rsidRDefault="00266247" w:rsidP="00266247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 w:rsidRPr="00417B95">
                              <w:rPr>
                                <w:b/>
                                <w:i/>
                                <w:sz w:val="32"/>
                              </w:rPr>
                              <w:t>Betegbeleegyezése</w:t>
                            </w:r>
                            <w:proofErr w:type="spellEnd"/>
                          </w:p>
                          <w:p w:rsidR="00266247" w:rsidRPr="002A553F" w:rsidRDefault="00C83B34" w:rsidP="00266247">
                            <w:pPr>
                              <w:spacing w:line="276" w:lineRule="auto"/>
                              <w:jc w:val="both"/>
                            </w:pPr>
                            <w:proofErr w:type="spellStart"/>
                            <w:r>
                              <w:t>Ez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egy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jogi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dokumentum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kérjük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alaposan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nézze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át</w:t>
                            </w:r>
                            <w:proofErr w:type="spellEnd"/>
                            <w:r>
                              <w:t xml:space="preserve">! </w:t>
                            </w:r>
                            <w:proofErr w:type="spellStart"/>
                            <w:r w:rsidR="00266247" w:rsidRPr="002A553F">
                              <w:t>Tudomásul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veszem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hogy</w:t>
                            </w:r>
                            <w:proofErr w:type="spellEnd"/>
                            <w:r w:rsidR="00266247" w:rsidRPr="002A553F">
                              <w:t xml:space="preserve"> a </w:t>
                            </w:r>
                            <w:proofErr w:type="spellStart"/>
                            <w:r w:rsidR="00266247" w:rsidRPr="002A553F">
                              <w:t>mai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napon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nem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vehetek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részt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aktívan</w:t>
                            </w:r>
                            <w:proofErr w:type="spellEnd"/>
                            <w:r w:rsidR="00266247" w:rsidRPr="002A553F">
                              <w:t xml:space="preserve"> a </w:t>
                            </w:r>
                            <w:proofErr w:type="spellStart"/>
                            <w:r w:rsidR="00266247" w:rsidRPr="002A553F">
                              <w:t>közlekedésben</w:t>
                            </w:r>
                            <w:proofErr w:type="spellEnd"/>
                            <w:r w:rsidR="00266247" w:rsidRPr="002A553F">
                              <w:t xml:space="preserve"> (</w:t>
                            </w:r>
                            <w:proofErr w:type="spellStart"/>
                            <w:r w:rsidR="00266247" w:rsidRPr="002A553F">
                              <w:t>nem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vezethetek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járművet</w:t>
                            </w:r>
                            <w:proofErr w:type="spellEnd"/>
                            <w:r w:rsidR="00266247" w:rsidRPr="002A553F">
                              <w:t xml:space="preserve">) </w:t>
                            </w:r>
                            <w:proofErr w:type="spellStart"/>
                            <w:r w:rsidR="00266247" w:rsidRPr="002A553F">
                              <w:t>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nem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dolgozhatok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veszélyes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munkahelyen</w:t>
                            </w:r>
                            <w:proofErr w:type="spellEnd"/>
                            <w:r w:rsidR="00266247" w:rsidRPr="002A553F">
                              <w:t>. A</w:t>
                            </w:r>
                            <w:r w:rsidR="00AC3A6F">
                              <w:t xml:space="preserve"> </w:t>
                            </w:r>
                            <w:proofErr w:type="spellStart"/>
                            <w:r w:rsidR="00296140">
                              <w:t>fenti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96140">
                              <w:t>endoszkóposeljárást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valamint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bármely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proofErr w:type="gramStart"/>
                            <w:r w:rsidR="00266247" w:rsidRPr="002A553F">
                              <w:t>további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szükségessé</w:t>
                            </w:r>
                            <w:proofErr w:type="spellEnd"/>
                            <w:proofErr w:type="gram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váló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eljárást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vagy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kezelést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kezelőorvosom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teljes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mértékben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elmagyarázta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nekem</w:t>
                            </w:r>
                            <w:proofErr w:type="spellEnd"/>
                            <w:r w:rsidR="00266247" w:rsidRPr="002A553F">
                              <w:t xml:space="preserve">. </w:t>
                            </w:r>
                            <w:proofErr w:type="spellStart"/>
                            <w:r w:rsidR="00266247" w:rsidRPr="002A553F">
                              <w:t>Választ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kaptam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minden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olyan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kérdésemre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amelyeket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fontosnak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tartottam</w:t>
                            </w:r>
                            <w:proofErr w:type="spellEnd"/>
                            <w:r w:rsidR="00266247" w:rsidRPr="002A553F">
                              <w:t xml:space="preserve"> a </w:t>
                            </w:r>
                            <w:proofErr w:type="spellStart"/>
                            <w:r w:rsidR="00266247" w:rsidRPr="002A553F">
                              <w:t>javasolt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eljárások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természetével</w:t>
                            </w:r>
                            <w:proofErr w:type="spellEnd"/>
                            <w:r w:rsidR="00AC3A6F">
                              <w:t xml:space="preserve">, </w:t>
                            </w:r>
                            <w:proofErr w:type="spellStart"/>
                            <w:proofErr w:type="gramStart"/>
                            <w:r w:rsidR="00266247" w:rsidRPr="002A553F">
                              <w:t>céljával</w:t>
                            </w:r>
                            <w:proofErr w:type="spellEnd"/>
                            <w:r w:rsidR="00AC3A6F">
                              <w:t xml:space="preserve">, </w:t>
                            </w:r>
                            <w:r w:rsidR="00266247" w:rsidRPr="002A553F">
                              <w:t xml:space="preserve"> a</w:t>
                            </w:r>
                            <w:proofErr w:type="gramEnd"/>
                            <w:r w:rsidR="00266247" w:rsidRPr="002A553F">
                              <w:t xml:space="preserve"> </w:t>
                            </w:r>
                            <w:proofErr w:type="spellStart"/>
                            <w:r w:rsidR="00266247" w:rsidRPr="002A553F">
                              <w:t>bennük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rejlő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kockázatokkal</w:t>
                            </w:r>
                            <w:proofErr w:type="spellEnd"/>
                            <w:r w:rsidR="00AC3A6F">
                              <w:t xml:space="preserve"> , </w:t>
                            </w:r>
                            <w:proofErr w:type="spellStart"/>
                            <w:r w:rsidR="00AC3A6F">
                              <w:t>illetve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lehetséges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komplikációik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kalkapcsolatban</w:t>
                            </w:r>
                            <w:proofErr w:type="spellEnd"/>
                            <w:r w:rsidR="00266247" w:rsidRPr="002A553F">
                              <w:t xml:space="preserve">. </w:t>
                            </w:r>
                            <w:proofErr w:type="spellStart"/>
                            <w:r w:rsidR="00266247" w:rsidRPr="002A553F">
                              <w:t>Nincs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további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kérdésem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úgy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érzem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az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adott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tanácsadás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kielégítő</w:t>
                            </w:r>
                            <w:proofErr w:type="spellEnd"/>
                            <w:r w:rsidR="00266247" w:rsidRPr="002A553F">
                              <w:t xml:space="preserve"> volt. </w:t>
                            </w:r>
                            <w:proofErr w:type="spellStart"/>
                            <w:proofErr w:type="gramStart"/>
                            <w:r w:rsidR="00266247" w:rsidRPr="002A553F">
                              <w:t>Ezért</w:t>
                            </w:r>
                            <w:r>
                              <w:t>,</w:t>
                            </w:r>
                            <w:r w:rsidR="00266247" w:rsidRPr="002A553F">
                              <w:t>miután</w:t>
                            </w:r>
                            <w:proofErr w:type="spellEnd"/>
                            <w:proofErr w:type="gram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kellő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idő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állt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rendelkezésre</w:t>
                            </w:r>
                            <w:proofErr w:type="spellEnd"/>
                            <w:r w:rsidR="00266247" w:rsidRPr="002A553F">
                              <w:t xml:space="preserve"> a </w:t>
                            </w:r>
                            <w:proofErr w:type="spellStart"/>
                            <w:r w:rsidR="00266247" w:rsidRPr="002A553F">
                              <w:t>döntésem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megfontolására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ezennel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hozzájárulok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kérem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hogy</w:t>
                            </w:r>
                            <w:proofErr w:type="spellEnd"/>
                            <w:r w:rsidR="00266247" w:rsidRPr="002A553F">
                              <w:t xml:space="preserve"> a </w:t>
                            </w:r>
                            <w:proofErr w:type="spellStart"/>
                            <w:r w:rsidR="00266247" w:rsidRPr="002A553F">
                              <w:t>javasolt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eljárást</w:t>
                            </w:r>
                            <w:proofErr w:type="spellEnd"/>
                            <w:r w:rsidR="00AC3A6F">
                              <w:t xml:space="preserve"> , </w:t>
                            </w:r>
                            <w:proofErr w:type="spellStart"/>
                            <w:r w:rsidR="00266247" w:rsidRPr="002A553F">
                              <w:t>vagy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kezelést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rajtam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elvégezzék</w:t>
                            </w:r>
                            <w:proofErr w:type="spellEnd"/>
                            <w:r w:rsidR="00266247" w:rsidRPr="002A553F">
                              <w:t xml:space="preserve">! </w:t>
                            </w:r>
                            <w:proofErr w:type="spellStart"/>
                            <w:r w:rsidR="00266247" w:rsidRPr="002A553F">
                              <w:t>Ezennel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véglegesen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beleegyezem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abba</w:t>
                            </w:r>
                            <w:proofErr w:type="spellEnd"/>
                            <w:r w:rsidR="00266247" w:rsidRPr="002A553F">
                              <w:t xml:space="preserve"> is, </w:t>
                            </w:r>
                            <w:proofErr w:type="spellStart"/>
                            <w:r w:rsidR="00266247" w:rsidRPr="002A553F">
                              <w:t>hogy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az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orvos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elvégezzen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bármely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további</w:t>
                            </w:r>
                            <w:proofErr w:type="spellEnd"/>
                            <w:r w:rsidR="00AC3A6F">
                              <w:t xml:space="preserve">, </w:t>
                            </w:r>
                            <w:proofErr w:type="spellStart"/>
                            <w:r w:rsidR="00266247" w:rsidRPr="002A553F">
                              <w:t>vagy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rákövetkező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eljárást</w:t>
                            </w:r>
                            <w:proofErr w:type="spellEnd"/>
                            <w:r w:rsidR="00AC3A6F">
                              <w:t xml:space="preserve">, </w:t>
                            </w:r>
                            <w:proofErr w:type="spellStart"/>
                            <w:r w:rsidR="00AC3A6F">
                              <w:t>illetve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kezelést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vizsgálat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>
                              <w:t>során</w:t>
                            </w:r>
                            <w:proofErr w:type="spellEnd"/>
                            <w:r w:rsidR="00266247" w:rsidRPr="002A553F">
                              <w:t xml:space="preserve">, </w:t>
                            </w:r>
                            <w:proofErr w:type="spellStart"/>
                            <w:r w:rsidR="00266247" w:rsidRPr="002A553F">
                              <w:t>amely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szükségessé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válhat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vérzéscsillapítás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mintavétel</w:t>
                            </w:r>
                            <w:proofErr w:type="spellEnd"/>
                            <w:r>
                              <w:t xml:space="preserve">). </w:t>
                            </w:r>
                            <w:proofErr w:type="spellStart"/>
                            <w:r>
                              <w:t>Beleegyezem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vérátömlesztésbe</w:t>
                            </w:r>
                            <w:proofErr w:type="spellEnd"/>
                            <w:r w:rsidR="00266247" w:rsidRPr="002A553F">
                              <w:t xml:space="preserve"> is, ha </w:t>
                            </w:r>
                            <w:proofErr w:type="spellStart"/>
                            <w:r w:rsidR="00266247" w:rsidRPr="002A553F">
                              <w:t>orvosilag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266247" w:rsidRPr="002A553F">
                              <w:t>szükséges</w:t>
                            </w:r>
                            <w:proofErr w:type="spellEnd"/>
                            <w:r w:rsidR="00266247" w:rsidRPr="002A553F">
                              <w:t>.</w:t>
                            </w:r>
                          </w:p>
                          <w:p w:rsidR="00266247" w:rsidRDefault="00266247" w:rsidP="00AC3A6F">
                            <w:pPr>
                              <w:spacing w:line="276" w:lineRule="auto"/>
                              <w:jc w:val="both"/>
                            </w:pPr>
                            <w:proofErr w:type="spellStart"/>
                            <w:r w:rsidRPr="002A553F">
                              <w:t>Kérem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ezennel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hozzájárulok</w:t>
                            </w:r>
                            <w:proofErr w:type="spellEnd"/>
                            <w:r w:rsidRPr="002A553F">
                              <w:t xml:space="preserve">, </w:t>
                            </w:r>
                            <w:proofErr w:type="spellStart"/>
                            <w:r w:rsidRPr="002A553F">
                              <w:t>hogy</w:t>
                            </w:r>
                            <w:proofErr w:type="spellEnd"/>
                            <w:r w:rsidRPr="002A553F">
                              <w:t xml:space="preserve"> a </w:t>
                            </w:r>
                            <w:proofErr w:type="spellStart"/>
                            <w:r w:rsidRPr="002A553F">
                              <w:t>rajtam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tervezett</w:t>
                            </w:r>
                            <w:proofErr w:type="spellEnd"/>
                            <w:r w:rsidRPr="002A553F">
                              <w:t xml:space="preserve"> </w:t>
                            </w:r>
                            <w:proofErr w:type="spellStart"/>
                            <w:r w:rsidRPr="002A553F">
                              <w:t>endo</w:t>
                            </w:r>
                            <w:r w:rsidR="00AC3A6F">
                              <w:t>szkópos</w:t>
                            </w:r>
                            <w:proofErr w:type="spellEnd"/>
                            <w:r w:rsidRPr="002A553F">
                              <w:t xml:space="preserve"> </w:t>
                            </w:r>
                            <w:proofErr w:type="spellStart"/>
                            <w:r w:rsidRPr="002A553F">
                              <w:t>beavatkozást</w:t>
                            </w:r>
                            <w:proofErr w:type="spellEnd"/>
                            <w:r w:rsidRPr="002A553F">
                              <w:t xml:space="preserve"> a </w:t>
                            </w:r>
                            <w:proofErr w:type="spellStart"/>
                            <w:r w:rsidRPr="002A553F">
                              <w:t>kezelőorvos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által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javasolt</w:t>
                            </w:r>
                            <w:proofErr w:type="spellEnd"/>
                            <w:r w:rsidR="00AC3A6F">
                              <w:t xml:space="preserve"> complex </w:t>
                            </w:r>
                            <w:proofErr w:type="spellStart"/>
                            <w:r w:rsidRPr="002A553F">
                              <w:t>bódítást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fájdalomcsillapítást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szolgáló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gyógyszeres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előkezelés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Pr="002A553F">
                              <w:t>segítségével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AC3A6F">
                              <w:t>végezzék</w:t>
                            </w:r>
                            <w:proofErr w:type="spellEnd"/>
                            <w:r w:rsidR="00AC3A6F">
                              <w:t xml:space="preserve"> el a </w:t>
                            </w:r>
                            <w:proofErr w:type="spellStart"/>
                            <w:r w:rsidR="00AC3A6F">
                              <w:t>szakma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AC3A6F">
                              <w:t>szabályainak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AC3A6F">
                              <w:t>megfelelő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proofErr w:type="gramStart"/>
                            <w:r w:rsidR="00AC3A6F">
                              <w:t>korszerű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r w:rsidRPr="002A553F">
                              <w:t xml:space="preserve"> </w:t>
                            </w:r>
                            <w:proofErr w:type="spellStart"/>
                            <w:r w:rsidR="00AC3A6F">
                              <w:t>beteg</w:t>
                            </w:r>
                            <w:proofErr w:type="spellEnd"/>
                            <w:proofErr w:type="gramEnd"/>
                            <w:r w:rsidR="00AC3A6F">
                              <w:t xml:space="preserve"> </w:t>
                            </w:r>
                            <w:proofErr w:type="spellStart"/>
                            <w:r w:rsidR="00AC3A6F">
                              <w:t>monitorozás</w:t>
                            </w:r>
                            <w:proofErr w:type="spellEnd"/>
                            <w:r w:rsidR="00AC3A6F">
                              <w:t xml:space="preserve"> </w:t>
                            </w:r>
                            <w:proofErr w:type="spellStart"/>
                            <w:r w:rsidR="00AC3A6F">
                              <w:t>mellett</w:t>
                            </w:r>
                            <w:proofErr w:type="spellEnd"/>
                            <w:r w:rsidR="00AC3A6F">
                              <w:t xml:space="preserve">. </w:t>
                            </w:r>
                            <w:r w:rsidRPr="002A553F">
                              <w:t xml:space="preserve"> </w:t>
                            </w:r>
                          </w:p>
                          <w:p w:rsidR="00AC3A6F" w:rsidRPr="002A553F" w:rsidRDefault="00AC3A6F" w:rsidP="00AC3A6F">
                            <w:pPr>
                              <w:spacing w:line="276" w:lineRule="auto"/>
                              <w:jc w:val="both"/>
                            </w:pPr>
                          </w:p>
                          <w:p w:rsidR="00266247" w:rsidRDefault="00460C76" w:rsidP="00266247">
                            <w:r>
                              <w:t>Budapest,2020</w:t>
                            </w:r>
                            <w:r w:rsidR="008621D4">
                              <w:t>.</w:t>
                            </w:r>
                            <w:r w:rsidR="00410972">
                              <w:t>.</w:t>
                            </w:r>
                            <w:r>
                              <w:t>..</w:t>
                            </w:r>
                          </w:p>
                          <w:p w:rsidR="00266247" w:rsidRDefault="00266247" w:rsidP="00266247">
                            <w:proofErr w:type="spellStart"/>
                            <w:r>
                              <w:t>Hely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dátum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idő</w:t>
                            </w:r>
                            <w:proofErr w:type="spellEnd"/>
                          </w:p>
                          <w:p w:rsidR="00266247" w:rsidRDefault="00266247" w:rsidP="00266247"/>
                          <w:p w:rsidR="00266247" w:rsidRDefault="00266247" w:rsidP="00266247">
                            <w:r>
                              <w:t xml:space="preserve">…………………………………    </w:t>
                            </w:r>
                            <w:r w:rsidR="00AC3A6F">
                              <w:t>………………………………..</w:t>
                            </w:r>
                            <w:r>
                              <w:t xml:space="preserve">     ………………………………..</w:t>
                            </w:r>
                          </w:p>
                          <w:p w:rsidR="00266247" w:rsidRDefault="00266247" w:rsidP="00266247">
                            <w:proofErr w:type="spellStart"/>
                            <w:r>
                              <w:t>Vizsgálóorvos</w:t>
                            </w:r>
                            <w:proofErr w:type="spellEnd"/>
                            <w:r w:rsidR="00AC3A6F">
                              <w:t xml:space="preserve">                                        </w:t>
                            </w:r>
                            <w:proofErr w:type="spellStart"/>
                            <w:r>
                              <w:t>Vizsgálóasszisztens</w:t>
                            </w:r>
                            <w:proofErr w:type="spellEnd"/>
                            <w:r w:rsidR="00AC3A6F">
                              <w:t xml:space="preserve">                            </w:t>
                            </w:r>
                            <w:proofErr w:type="spellStart"/>
                            <w:r w:rsidR="00AC3A6F">
                              <w:t>Betegaláírása</w:t>
                            </w:r>
                            <w:proofErr w:type="spellEnd"/>
                          </w:p>
                          <w:p w:rsidR="00266247" w:rsidRPr="00E62FF2" w:rsidRDefault="00266247" w:rsidP="00266247">
                            <w:pPr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266247" w:rsidRPr="00417B95" w:rsidRDefault="00266247" w:rsidP="00266247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proofErr w:type="spellStart"/>
                            <w:r w:rsidRPr="00417B95">
                              <w:rPr>
                                <w:b/>
                                <w:i/>
                                <w:sz w:val="32"/>
                              </w:rPr>
                              <w:t>Beleegyezésmegtagadásaesetén</w:t>
                            </w:r>
                            <w:proofErr w:type="spellEnd"/>
                          </w:p>
                          <w:p w:rsidR="00266247" w:rsidRDefault="00266247" w:rsidP="00266247">
                            <w:pPr>
                              <w:spacing w:line="276" w:lineRule="auto"/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konzultációután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betegmegtagadta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javasolteljárásbavalóbeleegyezését</w:t>
                            </w:r>
                            <w:proofErr w:type="spellEnd"/>
                            <w:r>
                              <w:t xml:space="preserve">. A </w:t>
                            </w:r>
                            <w:proofErr w:type="spellStart"/>
                            <w:r>
                              <w:t>betegtájékoztatástkapotta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417B95">
                              <w:t>v</w:t>
                            </w:r>
                            <w:r>
                              <w:t>isszautasításmiattlehetségesorvosikövetkezményekről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66247" w:rsidRDefault="00266247" w:rsidP="00266247"/>
                          <w:p w:rsidR="00266247" w:rsidRDefault="00266247" w:rsidP="00266247">
                            <w:r>
                              <w:t>…………………………………                                                        ………………………………..</w:t>
                            </w:r>
                          </w:p>
                          <w:p w:rsidR="00266247" w:rsidRDefault="00AC3A6F" w:rsidP="00266247">
                            <w:r>
                              <w:t xml:space="preserve">          </w:t>
                            </w:r>
                            <w:proofErr w:type="spellStart"/>
                            <w:r w:rsidR="00266247">
                              <w:t>Hely</w:t>
                            </w:r>
                            <w:proofErr w:type="spellEnd"/>
                            <w:r w:rsidR="00266247">
                              <w:t>/</w:t>
                            </w:r>
                            <w:proofErr w:type="spellStart"/>
                            <w:r w:rsidR="00266247">
                              <w:t>dátum</w:t>
                            </w:r>
                            <w:proofErr w:type="spellEnd"/>
                            <w:r w:rsidR="00266247">
                              <w:t>/</w:t>
                            </w:r>
                            <w:proofErr w:type="spellStart"/>
                            <w:r w:rsidR="00266247">
                              <w:t>idő</w:t>
                            </w:r>
                            <w:proofErr w:type="spellEnd"/>
                            <w:r>
                              <w:t xml:space="preserve">                                                                                                </w:t>
                            </w:r>
                            <w:proofErr w:type="spellStart"/>
                            <w:r w:rsidR="00266247">
                              <w:t>Betegaláírása</w:t>
                            </w:r>
                            <w:proofErr w:type="spellEnd"/>
                          </w:p>
                          <w:p w:rsidR="00151FD0" w:rsidRPr="00EA52CF" w:rsidRDefault="00151FD0" w:rsidP="00151FD0">
                            <w:pPr>
                              <w:pStyle w:val="MyHeadtitle"/>
                              <w:rPr>
                                <w:color w:val="FFFFFF"/>
                              </w:rPr>
                            </w:pPr>
                          </w:p>
                          <w:p w:rsidR="00151FD0" w:rsidRPr="00E34D55" w:rsidRDefault="00151FD0" w:rsidP="00151FD0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color w:val="99336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8" type="#_x0000_t202" style="position:absolute;margin-left:3.75pt;margin-top:125.3pt;width:560.9pt;height:736.1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229"/>
                        <w:gridCol w:w="2317"/>
                        <w:gridCol w:w="4546"/>
                      </w:tblGrid>
                      <w:tr w:rsidR="00731356" w:rsidRPr="00B94742" w:rsidTr="00952C0C">
                        <w:trPr>
                          <w:trHeight w:val="564"/>
                        </w:trPr>
                        <w:tc>
                          <w:tcPr>
                            <w:tcW w:w="4376" w:type="dxa"/>
                          </w:tcPr>
                          <w:p w:rsidR="00E74AC4" w:rsidRPr="005852F7" w:rsidRDefault="00266247" w:rsidP="005362A6">
                            <w:pPr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 w:rsidRPr="005852F7"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  <w:t>Név</w:t>
                            </w:r>
                            <w:proofErr w:type="spellEnd"/>
                            <w:r w:rsidRPr="005852F7"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013"/>
                            </w:tblGrid>
                            <w:tr w:rsidR="00353ABF">
                              <w:tc>
                                <w:tcPr>
                                  <w:tcW w:w="4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53ABF" w:rsidRDefault="00353ABF" w:rsidP="00353ABF">
                                  <w:pPr>
                                    <w:tabs>
                                      <w:tab w:val="left" w:pos="567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353ABF">
                              <w:tc>
                                <w:tcPr>
                                  <w:tcW w:w="48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53ABF" w:rsidRDefault="00353ABF" w:rsidP="00353ABF">
                                  <w:pPr>
                                    <w:tabs>
                                      <w:tab w:val="left" w:pos="567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6247" w:rsidRPr="005852F7" w:rsidRDefault="00266247" w:rsidP="005362A6">
                            <w:pPr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:rsidR="00266247" w:rsidRDefault="00266247" w:rsidP="00353ABF">
                            <w:pPr>
                              <w:rPr>
                                <w:color w:val="000000"/>
                                <w:sz w:val="22"/>
                                <w:szCs w:val="22"/>
                                <w:lang w:val="hu-HU" w:eastAsia="hu-HU"/>
                              </w:rPr>
                            </w:pPr>
                            <w:proofErr w:type="spellStart"/>
                            <w:r w:rsidRPr="005852F7"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  <w:t>Szül</w:t>
                            </w:r>
                            <w:proofErr w:type="spellEnd"/>
                            <w:r w:rsidRPr="005852F7"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  <w:t>.:</w:t>
                            </w:r>
                            <w:r w:rsidR="00353ABF">
                              <w:rPr>
                                <w:color w:val="000000"/>
                                <w:sz w:val="22"/>
                                <w:szCs w:val="22"/>
                                <w:lang w:val="hu-HU" w:eastAsia="hu-HU"/>
                              </w:rPr>
                              <w:t xml:space="preserve"> </w:t>
                            </w:r>
                          </w:p>
                          <w:p w:rsidR="00884ECC" w:rsidRPr="005852F7" w:rsidRDefault="00884ECC" w:rsidP="00353ABF">
                            <w:pPr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4546" w:type="dxa"/>
                          </w:tcPr>
                          <w:p w:rsidR="00534C57" w:rsidRPr="005852F7" w:rsidRDefault="00534C57" w:rsidP="005362A6">
                            <w:pPr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</w:pPr>
                          </w:p>
                          <w:tbl>
                            <w:tblPr>
                              <w:tblW w:w="433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11"/>
                              <w:gridCol w:w="2719"/>
                            </w:tblGrid>
                            <w:tr w:rsidR="00434566" w:rsidTr="00410972">
                              <w:tc>
                                <w:tcPr>
                                  <w:tcW w:w="16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34566" w:rsidRDefault="00434566" w:rsidP="00410972">
                                  <w:pPr>
                                    <w:tabs>
                                      <w:tab w:val="left" w:pos="567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34566" w:rsidRDefault="00434566" w:rsidP="00434566">
                                  <w:pPr>
                                    <w:tabs>
                                      <w:tab w:val="left" w:pos="567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2"/>
                                      <w:szCs w:val="22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6247" w:rsidRPr="005852F7" w:rsidRDefault="00266247" w:rsidP="005362A6">
                            <w:pPr>
                              <w:rPr>
                                <w:rFonts w:eastAsia="Times New Roman"/>
                                <w:b/>
                                <w:sz w:val="16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</w:tr>
                      <w:tr w:rsidR="00731356" w:rsidRPr="00B94742" w:rsidTr="00952C0C">
                        <w:trPr>
                          <w:trHeight w:val="629"/>
                        </w:trPr>
                        <w:tc>
                          <w:tcPr>
                            <w:tcW w:w="4376" w:type="dxa"/>
                          </w:tcPr>
                          <w:p w:rsidR="00266247" w:rsidRPr="0019701D" w:rsidRDefault="0087278B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Diagnózis</w:t>
                            </w:r>
                            <w:proofErr w:type="spellEnd"/>
                            <w:r w:rsidR="00266247" w:rsidRPr="0019701D"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:</w:t>
                            </w:r>
                          </w:p>
                          <w:p w:rsidR="00266247" w:rsidRPr="00B94742" w:rsidRDefault="00266247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:rsidR="00266247" w:rsidRDefault="00762A65" w:rsidP="0087278B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Tápszonda</w:t>
                            </w:r>
                            <w:proofErr w:type="spellEnd"/>
                            <w:r w:rsidR="0019701D" w:rsidRPr="0019701D"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:</w:t>
                            </w:r>
                          </w:p>
                          <w:p w:rsidR="00762A65" w:rsidRPr="00762A65" w:rsidRDefault="00762A65" w:rsidP="0087278B">
                            <w:pPr>
                              <w:rPr>
                                <w:rFonts w:eastAsia="Times New Roman"/>
                                <w:b/>
                                <w:sz w:val="8"/>
                                <w:szCs w:val="20"/>
                                <w:lang w:eastAsia="hu-HU"/>
                              </w:rPr>
                            </w:pPr>
                          </w:p>
                          <w:p w:rsidR="00762A65" w:rsidRDefault="00762A65" w:rsidP="0087278B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6F       8F       10F</w:t>
                            </w:r>
                          </w:p>
                          <w:p w:rsidR="00762A65" w:rsidRPr="00762A65" w:rsidRDefault="00762A65" w:rsidP="0087278B">
                            <w:pPr>
                              <w:rPr>
                                <w:rFonts w:eastAsia="Times New Roman"/>
                                <w:b/>
                                <w:sz w:val="4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4546" w:type="dxa"/>
                          </w:tcPr>
                          <w:p w:rsidR="00296140" w:rsidRDefault="00296140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PEP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prevenció</w:t>
                            </w:r>
                            <w:proofErr w:type="spellEnd"/>
                          </w:p>
                          <w:p w:rsidR="00296140" w:rsidRPr="00296140" w:rsidRDefault="00296140" w:rsidP="005362A6">
                            <w:pPr>
                              <w:rPr>
                                <w:rFonts w:eastAsia="Times New Roman"/>
                                <w:b/>
                                <w:sz w:val="12"/>
                                <w:szCs w:val="20"/>
                                <w:lang w:eastAsia="hu-HU"/>
                              </w:rPr>
                            </w:pPr>
                          </w:p>
                          <w:p w:rsidR="00417B95" w:rsidRPr="00B94742" w:rsidRDefault="00296140" w:rsidP="00296140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NTTS            NSAID         TSZ                 PPD</w:t>
                            </w:r>
                          </w:p>
                        </w:tc>
                      </w:tr>
                      <w:tr w:rsidR="00731356" w:rsidRPr="00B94742" w:rsidTr="00952C0C">
                        <w:tc>
                          <w:tcPr>
                            <w:tcW w:w="4376" w:type="dxa"/>
                          </w:tcPr>
                          <w:p w:rsidR="00417B95" w:rsidRDefault="00417B95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 w:rsidRPr="0019701D"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Premedikáció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 xml:space="preserve">: </w:t>
                            </w:r>
                          </w:p>
                          <w:p w:rsidR="00417B95" w:rsidRDefault="00417B95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  <w:p w:rsidR="00417B95" w:rsidRDefault="00417B95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>DolarganBuscopanDormicumAtropin</w:t>
                            </w:r>
                            <w:proofErr w:type="spellEnd"/>
                          </w:p>
                          <w:p w:rsidR="00417B95" w:rsidRPr="00B94742" w:rsidRDefault="00417B95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:rsidR="00731356" w:rsidRPr="00731356" w:rsidRDefault="00731356" w:rsidP="005362A6">
                            <w:pPr>
                              <w:rPr>
                                <w:rFonts w:eastAsia="Times New Roman"/>
                                <w:b/>
                                <w:sz w:val="10"/>
                                <w:szCs w:val="20"/>
                                <w:lang w:eastAsia="hu-HU"/>
                              </w:rPr>
                            </w:pPr>
                          </w:p>
                          <w:p w:rsidR="00296140" w:rsidRDefault="00296140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Nasobilbiaris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             □</w:t>
                            </w:r>
                          </w:p>
                          <w:p w:rsidR="00762A65" w:rsidRPr="0019701D" w:rsidRDefault="00296140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Nasocisztikus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             □</w:t>
                            </w:r>
                          </w:p>
                          <w:p w:rsidR="00762A65" w:rsidRPr="00B94742" w:rsidRDefault="00296140" w:rsidP="00762A65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Nasopancreatikus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     □</w:t>
                            </w:r>
                          </w:p>
                        </w:tc>
                        <w:tc>
                          <w:tcPr>
                            <w:tcW w:w="4546" w:type="dxa"/>
                          </w:tcPr>
                          <w:p w:rsidR="00731356" w:rsidRPr="00731356" w:rsidRDefault="00731356" w:rsidP="005362A6">
                            <w:pPr>
                              <w:rPr>
                                <w:rFonts w:eastAsia="Times New Roman"/>
                                <w:b/>
                                <w:sz w:val="8"/>
                                <w:szCs w:val="20"/>
                                <w:lang w:eastAsia="hu-HU"/>
                              </w:rPr>
                            </w:pPr>
                          </w:p>
                          <w:p w:rsidR="00417B95" w:rsidRDefault="008C6353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Epeúti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 s</w:t>
                            </w:r>
                            <w:r w:rsidR="00762A65"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tent:</w:t>
                            </w:r>
                          </w:p>
                          <w:p w:rsidR="00731356" w:rsidRPr="000957A1" w:rsidRDefault="00731356" w:rsidP="005362A6">
                            <w:pPr>
                              <w:rPr>
                                <w:rFonts w:eastAsia="Times New Roman"/>
                                <w:b/>
                                <w:sz w:val="2"/>
                                <w:szCs w:val="20"/>
                                <w:lang w:eastAsia="hu-HU"/>
                              </w:rPr>
                            </w:pPr>
                          </w:p>
                          <w:p w:rsidR="00762A65" w:rsidRDefault="00762A65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 xml:space="preserve">Duodenum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fémstent</w:t>
                            </w:r>
                            <w:proofErr w:type="spellEnd"/>
                            <w:r w:rsidR="00731356"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::</w:t>
                            </w:r>
                            <w:proofErr w:type="gramEnd"/>
                          </w:p>
                          <w:p w:rsidR="008C6353" w:rsidRPr="00E82EB6" w:rsidRDefault="008C6353" w:rsidP="005362A6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2"/>
                                <w:szCs w:val="20"/>
                                <w:lang w:eastAsia="hu-HU"/>
                              </w:rPr>
                              <w:t>Pancreas stent:</w:t>
                            </w:r>
                          </w:p>
                        </w:tc>
                      </w:tr>
                    </w:tbl>
                    <w:p w:rsidR="0019701D" w:rsidRPr="0019701D" w:rsidRDefault="0019701D" w:rsidP="00266247">
                      <w:pPr>
                        <w:spacing w:line="360" w:lineRule="auto"/>
                        <w:rPr>
                          <w:sz w:val="12"/>
                        </w:rPr>
                      </w:pPr>
                    </w:p>
                    <w:p w:rsidR="0019701D" w:rsidRDefault="00266247" w:rsidP="00266247">
                      <w:pPr>
                        <w:spacing w:line="360" w:lineRule="auto"/>
                        <w:rPr>
                          <w:b/>
                        </w:rPr>
                      </w:pPr>
                      <w:r w:rsidRPr="00A94A40">
                        <w:t>□</w:t>
                      </w:r>
                      <w:r w:rsidR="00296140">
                        <w:rPr>
                          <w:b/>
                        </w:rPr>
                        <w:t xml:space="preserve">ROSE                                 </w:t>
                      </w:r>
                      <w:r w:rsidRPr="00A94A40">
                        <w:t>□</w:t>
                      </w:r>
                      <w:proofErr w:type="spellStart"/>
                      <w:r w:rsidR="00E82EB6">
                        <w:rPr>
                          <w:b/>
                        </w:rPr>
                        <w:t>Kefecytológia</w:t>
                      </w:r>
                      <w:proofErr w:type="spellEnd"/>
                      <w:r w:rsidR="00AC3A6F">
                        <w:rPr>
                          <w:b/>
                        </w:rPr>
                        <w:t xml:space="preserve">   </w:t>
                      </w:r>
                      <w:r w:rsidR="0019701D" w:rsidRPr="00A94A40">
                        <w:t>□</w:t>
                      </w:r>
                      <w:r w:rsidR="0019701D">
                        <w:rPr>
                          <w:b/>
                        </w:rPr>
                        <w:t xml:space="preserve"> </w:t>
                      </w:r>
                      <w:proofErr w:type="gramStart"/>
                      <w:r w:rsidR="0019701D">
                        <w:rPr>
                          <w:b/>
                        </w:rPr>
                        <w:t>Cukorbetegség</w:t>
                      </w:r>
                      <w:r w:rsidR="00C83B34">
                        <w:rPr>
                          <w:b/>
                        </w:rPr>
                        <w:t>:................................................................</w:t>
                      </w:r>
                      <w:proofErr w:type="gramEnd"/>
                    </w:p>
                    <w:p w:rsidR="0019701D" w:rsidRDefault="00266247" w:rsidP="00266247">
                      <w:pPr>
                        <w:spacing w:line="360" w:lineRule="auto"/>
                        <w:rPr>
                          <w:b/>
                        </w:rPr>
                      </w:pPr>
                      <w:r w:rsidRPr="00A94A40">
                        <w:t>□</w:t>
                      </w:r>
                      <w:r w:rsidR="0019701D">
                        <w:rPr>
                          <w:b/>
                        </w:rPr>
                        <w:t>CAVE</w:t>
                      </w:r>
                      <w:r w:rsidR="00E30F9F">
                        <w:rPr>
                          <w:b/>
                        </w:rPr>
                        <w:t xml:space="preserve">, ha </w:t>
                      </w:r>
                      <w:proofErr w:type="spellStart"/>
                      <w:r w:rsidR="00E30F9F">
                        <w:rPr>
                          <w:b/>
                        </w:rPr>
                        <w:t>igen</w:t>
                      </w:r>
                      <w:proofErr w:type="spellEnd"/>
                      <w:r w:rsidR="00E30F9F">
                        <w:rPr>
                          <w:b/>
                        </w:rPr>
                        <w:t xml:space="preserve"> </w:t>
                      </w:r>
                      <w:proofErr w:type="gramStart"/>
                      <w:r w:rsidR="00E30F9F">
                        <w:rPr>
                          <w:b/>
                        </w:rPr>
                        <w:t>mi:…</w:t>
                      </w:r>
                      <w:proofErr w:type="gramEnd"/>
                      <w:r w:rsidR="00E30F9F">
                        <w:rPr>
                          <w:b/>
                        </w:rPr>
                        <w:t>…………………………</w:t>
                      </w:r>
                      <w:r>
                        <w:rPr>
                          <w:b/>
                        </w:rPr>
                        <w:t>…</w:t>
                      </w:r>
                      <w:r w:rsidR="00E30F9F" w:rsidRPr="00A94A40">
                        <w:t>□</w:t>
                      </w:r>
                      <w:r w:rsidR="00AC3A6F">
                        <w:t xml:space="preserve">  </w:t>
                      </w:r>
                      <w:r w:rsidR="00E30F9F">
                        <w:rPr>
                          <w:b/>
                        </w:rPr>
                        <w:t>Véralvadásgátlógyógyszer:............................................</w:t>
                      </w:r>
                    </w:p>
                    <w:p w:rsidR="00266247" w:rsidRDefault="00266247" w:rsidP="00266247">
                      <w:pPr>
                        <w:spacing w:line="360" w:lineRule="auto"/>
                        <w:rPr>
                          <w:b/>
                        </w:rPr>
                      </w:pPr>
                      <w:r w:rsidRPr="00A94A40">
                        <w:t>□</w:t>
                      </w:r>
                      <w:proofErr w:type="spellStart"/>
                      <w:r w:rsidR="00B045C1">
                        <w:rPr>
                          <w:b/>
                        </w:rPr>
                        <w:t>Vérzékenység</w:t>
                      </w:r>
                      <w:proofErr w:type="spellEnd"/>
                      <w:r w:rsidR="00AC3A6F">
                        <w:rPr>
                          <w:b/>
                        </w:rPr>
                        <w:t xml:space="preserve">   </w:t>
                      </w:r>
                      <w:r w:rsidRPr="00A94A40">
                        <w:t>□</w:t>
                      </w:r>
                      <w:proofErr w:type="spellStart"/>
                      <w:r>
                        <w:rPr>
                          <w:b/>
                        </w:rPr>
                        <w:t>Zöldhályog</w:t>
                      </w:r>
                      <w:proofErr w:type="spellEnd"/>
                      <w:r w:rsidR="00AC3A6F">
                        <w:rPr>
                          <w:b/>
                        </w:rPr>
                        <w:t xml:space="preserve">   </w:t>
                      </w:r>
                      <w:r w:rsidRPr="00A94A40">
                        <w:t>□</w:t>
                      </w:r>
                      <w:proofErr w:type="spellStart"/>
                      <w:r>
                        <w:rPr>
                          <w:b/>
                        </w:rPr>
                        <w:t>Szívritmus</w:t>
                      </w:r>
                      <w:r w:rsidR="0019701D">
                        <w:rPr>
                          <w:b/>
                        </w:rPr>
                        <w:t>s</w:t>
                      </w:r>
                      <w:r w:rsidR="00B045C1">
                        <w:rPr>
                          <w:b/>
                        </w:rPr>
                        <w:t>zabályozó</w:t>
                      </w:r>
                      <w:proofErr w:type="spellEnd"/>
                    </w:p>
                    <w:p w:rsidR="00417B95" w:rsidRPr="0019701D" w:rsidRDefault="00417B95" w:rsidP="00266247">
                      <w:pPr>
                        <w:spacing w:line="360" w:lineRule="auto"/>
                        <w:rPr>
                          <w:b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  <w:gridCol w:w="3058"/>
                        <w:gridCol w:w="4441"/>
                      </w:tblGrid>
                      <w:tr w:rsidR="00952C0C" w:rsidRPr="00B94742" w:rsidTr="00952C0C">
                        <w:tc>
                          <w:tcPr>
                            <w:tcW w:w="3652" w:type="dxa"/>
                          </w:tcPr>
                          <w:p w:rsidR="00952C0C" w:rsidRPr="00B94742" w:rsidRDefault="00952C0C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proofErr w:type="spellStart"/>
                            <w:r w:rsidRPr="00B94742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>Vércsoport</w:t>
                            </w:r>
                            <w:proofErr w:type="spellEnd"/>
                            <w:r w:rsidRPr="00B94742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>:</w:t>
                            </w:r>
                          </w:p>
                          <w:p w:rsidR="00952C0C" w:rsidRPr="00B94742" w:rsidRDefault="00952C0C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952C0C" w:rsidRPr="00B94742" w:rsidRDefault="00952C0C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94742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>INR: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952C0C" w:rsidRPr="00B94742" w:rsidRDefault="00952C0C" w:rsidP="005362A6">
                            <w:pP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94742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hu-HU"/>
                              </w:rPr>
                              <w:t>PLT:</w:t>
                            </w:r>
                          </w:p>
                        </w:tc>
                      </w:tr>
                    </w:tbl>
                    <w:p w:rsidR="00266247" w:rsidRDefault="00266247" w:rsidP="00266247">
                      <w:pPr>
                        <w:rPr>
                          <w:b/>
                          <w:i/>
                        </w:rPr>
                      </w:pPr>
                    </w:p>
                    <w:p w:rsidR="00266247" w:rsidRPr="00417B95" w:rsidRDefault="00266247" w:rsidP="00266247">
                      <w:pPr>
                        <w:rPr>
                          <w:sz w:val="32"/>
                        </w:rPr>
                      </w:pPr>
                      <w:proofErr w:type="spellStart"/>
                      <w:r w:rsidRPr="00417B95">
                        <w:rPr>
                          <w:b/>
                          <w:i/>
                          <w:sz w:val="32"/>
                        </w:rPr>
                        <w:t>Betegbeleegyezése</w:t>
                      </w:r>
                      <w:proofErr w:type="spellEnd"/>
                    </w:p>
                    <w:p w:rsidR="00266247" w:rsidRPr="002A553F" w:rsidRDefault="00C83B34" w:rsidP="00266247">
                      <w:pPr>
                        <w:spacing w:line="276" w:lineRule="auto"/>
                        <w:jc w:val="both"/>
                      </w:pPr>
                      <w:proofErr w:type="spellStart"/>
                      <w:r>
                        <w:t>Ez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egy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jogi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dokumentum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kérjük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alaposan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nézze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át</w:t>
                      </w:r>
                      <w:proofErr w:type="spellEnd"/>
                      <w:r>
                        <w:t xml:space="preserve">! </w:t>
                      </w:r>
                      <w:proofErr w:type="spellStart"/>
                      <w:r w:rsidR="00266247" w:rsidRPr="002A553F">
                        <w:t>Tudomásul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veszem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hogy</w:t>
                      </w:r>
                      <w:proofErr w:type="spellEnd"/>
                      <w:r w:rsidR="00266247" w:rsidRPr="002A553F">
                        <w:t xml:space="preserve"> a </w:t>
                      </w:r>
                      <w:proofErr w:type="spellStart"/>
                      <w:r w:rsidR="00266247" w:rsidRPr="002A553F">
                        <w:t>mai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napon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nem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vehetek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részt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aktívan</w:t>
                      </w:r>
                      <w:proofErr w:type="spellEnd"/>
                      <w:r w:rsidR="00266247" w:rsidRPr="002A553F">
                        <w:t xml:space="preserve"> a </w:t>
                      </w:r>
                      <w:proofErr w:type="spellStart"/>
                      <w:r w:rsidR="00266247" w:rsidRPr="002A553F">
                        <w:t>közlekedésben</w:t>
                      </w:r>
                      <w:proofErr w:type="spellEnd"/>
                      <w:r w:rsidR="00266247" w:rsidRPr="002A553F">
                        <w:t xml:space="preserve"> (</w:t>
                      </w:r>
                      <w:proofErr w:type="spellStart"/>
                      <w:r w:rsidR="00266247" w:rsidRPr="002A553F">
                        <w:t>nem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vezethetek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járművet</w:t>
                      </w:r>
                      <w:proofErr w:type="spellEnd"/>
                      <w:r w:rsidR="00266247" w:rsidRPr="002A553F">
                        <w:t xml:space="preserve">) </w:t>
                      </w:r>
                      <w:proofErr w:type="spellStart"/>
                      <w:r w:rsidR="00266247" w:rsidRPr="002A553F">
                        <w:t>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nem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dolgozhatok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veszélyes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munkahelyen</w:t>
                      </w:r>
                      <w:proofErr w:type="spellEnd"/>
                      <w:r w:rsidR="00266247" w:rsidRPr="002A553F">
                        <w:t>. A</w:t>
                      </w:r>
                      <w:r w:rsidR="00AC3A6F">
                        <w:t xml:space="preserve"> </w:t>
                      </w:r>
                      <w:proofErr w:type="spellStart"/>
                      <w:r w:rsidR="00296140">
                        <w:t>fenti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96140">
                        <w:t>endoszkóposeljárást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valamint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bármely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proofErr w:type="gramStart"/>
                      <w:r w:rsidR="00266247" w:rsidRPr="002A553F">
                        <w:t>további</w:t>
                      </w:r>
                      <w:proofErr w:type="spellEnd"/>
                      <w:r w:rsidR="00266247" w:rsidRPr="002A553F">
                        <w:t xml:space="preserve">, </w:t>
                      </w:r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szükségessé</w:t>
                      </w:r>
                      <w:proofErr w:type="spellEnd"/>
                      <w:proofErr w:type="gram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váló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eljárást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vagy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kezelést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kezelőorvosom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teljes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mértékben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elmagyarázta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nekem</w:t>
                      </w:r>
                      <w:proofErr w:type="spellEnd"/>
                      <w:r w:rsidR="00266247" w:rsidRPr="002A553F">
                        <w:t xml:space="preserve">. </w:t>
                      </w:r>
                      <w:proofErr w:type="spellStart"/>
                      <w:r w:rsidR="00266247" w:rsidRPr="002A553F">
                        <w:t>Választ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kaptam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minden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olyan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kérdésemre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amelyeket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fontosnak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tartottam</w:t>
                      </w:r>
                      <w:proofErr w:type="spellEnd"/>
                      <w:r w:rsidR="00266247" w:rsidRPr="002A553F">
                        <w:t xml:space="preserve"> a </w:t>
                      </w:r>
                      <w:proofErr w:type="spellStart"/>
                      <w:r w:rsidR="00266247" w:rsidRPr="002A553F">
                        <w:t>javasolt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eljárások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természetével</w:t>
                      </w:r>
                      <w:proofErr w:type="spellEnd"/>
                      <w:r w:rsidR="00AC3A6F">
                        <w:t xml:space="preserve">, </w:t>
                      </w:r>
                      <w:proofErr w:type="spellStart"/>
                      <w:proofErr w:type="gramStart"/>
                      <w:r w:rsidR="00266247" w:rsidRPr="002A553F">
                        <w:t>céljával</w:t>
                      </w:r>
                      <w:proofErr w:type="spellEnd"/>
                      <w:r w:rsidR="00AC3A6F">
                        <w:t xml:space="preserve">, </w:t>
                      </w:r>
                      <w:r w:rsidR="00266247" w:rsidRPr="002A553F">
                        <w:t xml:space="preserve"> a</w:t>
                      </w:r>
                      <w:proofErr w:type="gramEnd"/>
                      <w:r w:rsidR="00266247" w:rsidRPr="002A553F">
                        <w:t xml:space="preserve"> </w:t>
                      </w:r>
                      <w:proofErr w:type="spellStart"/>
                      <w:r w:rsidR="00266247" w:rsidRPr="002A553F">
                        <w:t>bennük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rejlő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kockázatokkal</w:t>
                      </w:r>
                      <w:proofErr w:type="spellEnd"/>
                      <w:r w:rsidR="00AC3A6F">
                        <w:t xml:space="preserve"> , </w:t>
                      </w:r>
                      <w:proofErr w:type="spellStart"/>
                      <w:r w:rsidR="00AC3A6F">
                        <w:t>illetve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lehetséges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komplikációik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kalkapcsolatban</w:t>
                      </w:r>
                      <w:proofErr w:type="spellEnd"/>
                      <w:r w:rsidR="00266247" w:rsidRPr="002A553F">
                        <w:t xml:space="preserve">. </w:t>
                      </w:r>
                      <w:proofErr w:type="spellStart"/>
                      <w:r w:rsidR="00266247" w:rsidRPr="002A553F">
                        <w:t>Nincs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további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kérdésem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úgy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érzem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az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adott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tanácsadás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kielégítő</w:t>
                      </w:r>
                      <w:proofErr w:type="spellEnd"/>
                      <w:r w:rsidR="00266247" w:rsidRPr="002A553F">
                        <w:t xml:space="preserve"> volt. </w:t>
                      </w:r>
                      <w:proofErr w:type="spellStart"/>
                      <w:proofErr w:type="gramStart"/>
                      <w:r w:rsidR="00266247" w:rsidRPr="002A553F">
                        <w:t>Ezért</w:t>
                      </w:r>
                      <w:r>
                        <w:t>,</w:t>
                      </w:r>
                      <w:r w:rsidR="00266247" w:rsidRPr="002A553F">
                        <w:t>miután</w:t>
                      </w:r>
                      <w:proofErr w:type="spellEnd"/>
                      <w:proofErr w:type="gram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kellő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idő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állt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rendelkezésre</w:t>
                      </w:r>
                      <w:proofErr w:type="spellEnd"/>
                      <w:r w:rsidR="00266247" w:rsidRPr="002A553F">
                        <w:t xml:space="preserve"> a </w:t>
                      </w:r>
                      <w:proofErr w:type="spellStart"/>
                      <w:r w:rsidR="00266247" w:rsidRPr="002A553F">
                        <w:t>döntésem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megfontolására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ezennel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hozzájárulok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kérem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hogy</w:t>
                      </w:r>
                      <w:proofErr w:type="spellEnd"/>
                      <w:r w:rsidR="00266247" w:rsidRPr="002A553F">
                        <w:t xml:space="preserve"> a </w:t>
                      </w:r>
                      <w:proofErr w:type="spellStart"/>
                      <w:r w:rsidR="00266247" w:rsidRPr="002A553F">
                        <w:t>javasolt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eljárást</w:t>
                      </w:r>
                      <w:proofErr w:type="spellEnd"/>
                      <w:r w:rsidR="00AC3A6F">
                        <w:t xml:space="preserve"> , </w:t>
                      </w:r>
                      <w:proofErr w:type="spellStart"/>
                      <w:r w:rsidR="00266247" w:rsidRPr="002A553F">
                        <w:t>vagy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kezelést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rajtam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elvégezzék</w:t>
                      </w:r>
                      <w:proofErr w:type="spellEnd"/>
                      <w:r w:rsidR="00266247" w:rsidRPr="002A553F">
                        <w:t xml:space="preserve">! </w:t>
                      </w:r>
                      <w:proofErr w:type="spellStart"/>
                      <w:r w:rsidR="00266247" w:rsidRPr="002A553F">
                        <w:t>Ezennel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véglegesen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beleegyezem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abba</w:t>
                      </w:r>
                      <w:proofErr w:type="spellEnd"/>
                      <w:r w:rsidR="00266247" w:rsidRPr="002A553F">
                        <w:t xml:space="preserve"> is, </w:t>
                      </w:r>
                      <w:proofErr w:type="spellStart"/>
                      <w:r w:rsidR="00266247" w:rsidRPr="002A553F">
                        <w:t>hogy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az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orvos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elvégezzen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bármely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további</w:t>
                      </w:r>
                      <w:proofErr w:type="spellEnd"/>
                      <w:r w:rsidR="00AC3A6F">
                        <w:t xml:space="preserve">, </w:t>
                      </w:r>
                      <w:proofErr w:type="spellStart"/>
                      <w:r w:rsidR="00266247" w:rsidRPr="002A553F">
                        <w:t>vagy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rákövetkező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eljárást</w:t>
                      </w:r>
                      <w:proofErr w:type="spellEnd"/>
                      <w:r w:rsidR="00AC3A6F">
                        <w:t xml:space="preserve">, </w:t>
                      </w:r>
                      <w:proofErr w:type="spellStart"/>
                      <w:r w:rsidR="00AC3A6F">
                        <w:t>illetve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kezelést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vizsgálat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>
                        <w:t>során</w:t>
                      </w:r>
                      <w:proofErr w:type="spellEnd"/>
                      <w:r w:rsidR="00266247" w:rsidRPr="002A553F">
                        <w:t xml:space="preserve">, </w:t>
                      </w:r>
                      <w:proofErr w:type="spellStart"/>
                      <w:r w:rsidR="00266247" w:rsidRPr="002A553F">
                        <w:t>amely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szükségessé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válhat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vérzéscsillapítás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mintavétel</w:t>
                      </w:r>
                      <w:proofErr w:type="spellEnd"/>
                      <w:r>
                        <w:t xml:space="preserve">). </w:t>
                      </w:r>
                      <w:proofErr w:type="spellStart"/>
                      <w:r>
                        <w:t>Beleegyezem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vérátömlesztésbe</w:t>
                      </w:r>
                      <w:proofErr w:type="spellEnd"/>
                      <w:r w:rsidR="00266247" w:rsidRPr="002A553F">
                        <w:t xml:space="preserve"> is, ha </w:t>
                      </w:r>
                      <w:proofErr w:type="spellStart"/>
                      <w:r w:rsidR="00266247" w:rsidRPr="002A553F">
                        <w:t>orvosilag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266247" w:rsidRPr="002A553F">
                        <w:t>szükséges</w:t>
                      </w:r>
                      <w:proofErr w:type="spellEnd"/>
                      <w:r w:rsidR="00266247" w:rsidRPr="002A553F">
                        <w:t>.</w:t>
                      </w:r>
                    </w:p>
                    <w:p w:rsidR="00266247" w:rsidRDefault="00266247" w:rsidP="00AC3A6F">
                      <w:pPr>
                        <w:spacing w:line="276" w:lineRule="auto"/>
                        <w:jc w:val="both"/>
                      </w:pPr>
                      <w:proofErr w:type="spellStart"/>
                      <w:r w:rsidRPr="002A553F">
                        <w:t>Kérem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ezennel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hozzájárulok</w:t>
                      </w:r>
                      <w:proofErr w:type="spellEnd"/>
                      <w:r w:rsidRPr="002A553F">
                        <w:t xml:space="preserve">, </w:t>
                      </w:r>
                      <w:proofErr w:type="spellStart"/>
                      <w:r w:rsidRPr="002A553F">
                        <w:t>hogy</w:t>
                      </w:r>
                      <w:proofErr w:type="spellEnd"/>
                      <w:r w:rsidRPr="002A553F">
                        <w:t xml:space="preserve"> a </w:t>
                      </w:r>
                      <w:proofErr w:type="spellStart"/>
                      <w:r w:rsidRPr="002A553F">
                        <w:t>rajtam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tervezett</w:t>
                      </w:r>
                      <w:proofErr w:type="spellEnd"/>
                      <w:r w:rsidRPr="002A553F">
                        <w:t xml:space="preserve"> </w:t>
                      </w:r>
                      <w:proofErr w:type="spellStart"/>
                      <w:r w:rsidRPr="002A553F">
                        <w:t>endo</w:t>
                      </w:r>
                      <w:r w:rsidR="00AC3A6F">
                        <w:t>szkópos</w:t>
                      </w:r>
                      <w:proofErr w:type="spellEnd"/>
                      <w:r w:rsidRPr="002A553F">
                        <w:t xml:space="preserve"> </w:t>
                      </w:r>
                      <w:proofErr w:type="spellStart"/>
                      <w:r w:rsidRPr="002A553F">
                        <w:t>beavatkozást</w:t>
                      </w:r>
                      <w:proofErr w:type="spellEnd"/>
                      <w:r w:rsidRPr="002A553F">
                        <w:t xml:space="preserve"> a </w:t>
                      </w:r>
                      <w:proofErr w:type="spellStart"/>
                      <w:r w:rsidRPr="002A553F">
                        <w:t>kezelőorvos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által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javasolt</w:t>
                      </w:r>
                      <w:proofErr w:type="spellEnd"/>
                      <w:r w:rsidR="00AC3A6F">
                        <w:t xml:space="preserve"> complex </w:t>
                      </w:r>
                      <w:proofErr w:type="spellStart"/>
                      <w:r w:rsidRPr="002A553F">
                        <w:t>bódítást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fájdalomcsillapítást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szolgáló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gyógyszeres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előkezelés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Pr="002A553F">
                        <w:t>segítségével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AC3A6F">
                        <w:t>végezzék</w:t>
                      </w:r>
                      <w:proofErr w:type="spellEnd"/>
                      <w:r w:rsidR="00AC3A6F">
                        <w:t xml:space="preserve"> el a </w:t>
                      </w:r>
                      <w:proofErr w:type="spellStart"/>
                      <w:r w:rsidR="00AC3A6F">
                        <w:t>szakma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AC3A6F">
                        <w:t>szabályainak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AC3A6F">
                        <w:t>megfelelő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proofErr w:type="gramStart"/>
                      <w:r w:rsidR="00AC3A6F">
                        <w:t>korszerű</w:t>
                      </w:r>
                      <w:proofErr w:type="spellEnd"/>
                      <w:r w:rsidR="00AC3A6F">
                        <w:t xml:space="preserve"> </w:t>
                      </w:r>
                      <w:r w:rsidRPr="002A553F">
                        <w:t xml:space="preserve"> </w:t>
                      </w:r>
                      <w:proofErr w:type="spellStart"/>
                      <w:r w:rsidR="00AC3A6F">
                        <w:t>beteg</w:t>
                      </w:r>
                      <w:proofErr w:type="spellEnd"/>
                      <w:proofErr w:type="gramEnd"/>
                      <w:r w:rsidR="00AC3A6F">
                        <w:t xml:space="preserve"> </w:t>
                      </w:r>
                      <w:proofErr w:type="spellStart"/>
                      <w:r w:rsidR="00AC3A6F">
                        <w:t>monitorozás</w:t>
                      </w:r>
                      <w:proofErr w:type="spellEnd"/>
                      <w:r w:rsidR="00AC3A6F">
                        <w:t xml:space="preserve"> </w:t>
                      </w:r>
                      <w:proofErr w:type="spellStart"/>
                      <w:r w:rsidR="00AC3A6F">
                        <w:t>mellett</w:t>
                      </w:r>
                      <w:proofErr w:type="spellEnd"/>
                      <w:r w:rsidR="00AC3A6F">
                        <w:t xml:space="preserve">. </w:t>
                      </w:r>
                      <w:r w:rsidRPr="002A553F">
                        <w:t xml:space="preserve"> </w:t>
                      </w:r>
                    </w:p>
                    <w:p w:rsidR="00AC3A6F" w:rsidRPr="002A553F" w:rsidRDefault="00AC3A6F" w:rsidP="00AC3A6F">
                      <w:pPr>
                        <w:spacing w:line="276" w:lineRule="auto"/>
                        <w:jc w:val="both"/>
                      </w:pPr>
                    </w:p>
                    <w:p w:rsidR="00266247" w:rsidRDefault="00460C76" w:rsidP="00266247">
                      <w:r>
                        <w:t>Budapest,2020</w:t>
                      </w:r>
                      <w:r w:rsidR="008621D4">
                        <w:t>.</w:t>
                      </w:r>
                      <w:r w:rsidR="00410972">
                        <w:t>.</w:t>
                      </w:r>
                      <w:r>
                        <w:t>..</w:t>
                      </w:r>
                    </w:p>
                    <w:p w:rsidR="00266247" w:rsidRDefault="00266247" w:rsidP="00266247">
                      <w:proofErr w:type="spellStart"/>
                      <w:r>
                        <w:t>Hely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dátum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idő</w:t>
                      </w:r>
                      <w:proofErr w:type="spellEnd"/>
                    </w:p>
                    <w:p w:rsidR="00266247" w:rsidRDefault="00266247" w:rsidP="00266247"/>
                    <w:p w:rsidR="00266247" w:rsidRDefault="00266247" w:rsidP="00266247">
                      <w:r>
                        <w:t xml:space="preserve">…………………………………    </w:t>
                      </w:r>
                      <w:r w:rsidR="00AC3A6F">
                        <w:t>………………………………..</w:t>
                      </w:r>
                      <w:r>
                        <w:t xml:space="preserve">     ………………………………..</w:t>
                      </w:r>
                    </w:p>
                    <w:p w:rsidR="00266247" w:rsidRDefault="00266247" w:rsidP="00266247">
                      <w:proofErr w:type="spellStart"/>
                      <w:r>
                        <w:t>Vizsgálóorvos</w:t>
                      </w:r>
                      <w:proofErr w:type="spellEnd"/>
                      <w:r w:rsidR="00AC3A6F">
                        <w:t xml:space="preserve">                                        </w:t>
                      </w:r>
                      <w:proofErr w:type="spellStart"/>
                      <w:r>
                        <w:t>Vizsgálóasszisztens</w:t>
                      </w:r>
                      <w:proofErr w:type="spellEnd"/>
                      <w:r w:rsidR="00AC3A6F">
                        <w:t xml:space="preserve">                            </w:t>
                      </w:r>
                      <w:proofErr w:type="spellStart"/>
                      <w:r w:rsidR="00AC3A6F">
                        <w:t>Betegaláírása</w:t>
                      </w:r>
                      <w:proofErr w:type="spellEnd"/>
                    </w:p>
                    <w:p w:rsidR="00266247" w:rsidRPr="00E62FF2" w:rsidRDefault="00266247" w:rsidP="00266247">
                      <w:pPr>
                        <w:rPr>
                          <w:b/>
                          <w:i/>
                          <w:sz w:val="14"/>
                        </w:rPr>
                      </w:pPr>
                    </w:p>
                    <w:p w:rsidR="00266247" w:rsidRPr="00417B95" w:rsidRDefault="00266247" w:rsidP="00266247">
                      <w:pPr>
                        <w:rPr>
                          <w:b/>
                          <w:i/>
                          <w:sz w:val="32"/>
                        </w:rPr>
                      </w:pPr>
                      <w:proofErr w:type="spellStart"/>
                      <w:r w:rsidRPr="00417B95">
                        <w:rPr>
                          <w:b/>
                          <w:i/>
                          <w:sz w:val="32"/>
                        </w:rPr>
                        <w:t>Beleegyezésmegtagadásaesetén</w:t>
                      </w:r>
                      <w:proofErr w:type="spellEnd"/>
                    </w:p>
                    <w:p w:rsidR="00266247" w:rsidRDefault="00266247" w:rsidP="00266247">
                      <w:pPr>
                        <w:spacing w:line="276" w:lineRule="auto"/>
                      </w:pPr>
                      <w:r>
                        <w:t xml:space="preserve">A </w:t>
                      </w:r>
                      <w:proofErr w:type="spellStart"/>
                      <w:r>
                        <w:t>konzultációután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betegmegtagadta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javasolteljárásbavalóbeleegyezését</w:t>
                      </w:r>
                      <w:proofErr w:type="spellEnd"/>
                      <w:r>
                        <w:t xml:space="preserve">. A </w:t>
                      </w:r>
                      <w:proofErr w:type="spellStart"/>
                      <w:r>
                        <w:t>betegtájékoztatástkapotta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417B95">
                        <w:t>v</w:t>
                      </w:r>
                      <w:r>
                        <w:t>isszautasításmiattlehetségesorvosikövetkezményekről</w:t>
                      </w:r>
                      <w:proofErr w:type="spellEnd"/>
                      <w:r>
                        <w:t>.</w:t>
                      </w:r>
                    </w:p>
                    <w:p w:rsidR="00266247" w:rsidRDefault="00266247" w:rsidP="00266247"/>
                    <w:p w:rsidR="00266247" w:rsidRDefault="00266247" w:rsidP="00266247">
                      <w:r>
                        <w:t>…………………………………                                                        ………………………………..</w:t>
                      </w:r>
                    </w:p>
                    <w:p w:rsidR="00266247" w:rsidRDefault="00AC3A6F" w:rsidP="00266247">
                      <w:r>
                        <w:t xml:space="preserve">          </w:t>
                      </w:r>
                      <w:proofErr w:type="spellStart"/>
                      <w:r w:rsidR="00266247">
                        <w:t>Hely</w:t>
                      </w:r>
                      <w:proofErr w:type="spellEnd"/>
                      <w:r w:rsidR="00266247">
                        <w:t>/</w:t>
                      </w:r>
                      <w:proofErr w:type="spellStart"/>
                      <w:r w:rsidR="00266247">
                        <w:t>dátum</w:t>
                      </w:r>
                      <w:proofErr w:type="spellEnd"/>
                      <w:r w:rsidR="00266247">
                        <w:t>/</w:t>
                      </w:r>
                      <w:proofErr w:type="spellStart"/>
                      <w:r w:rsidR="00266247">
                        <w:t>idő</w:t>
                      </w:r>
                      <w:proofErr w:type="spellEnd"/>
                      <w:r>
                        <w:t xml:space="preserve">                                                                                                </w:t>
                      </w:r>
                      <w:proofErr w:type="spellStart"/>
                      <w:r w:rsidR="00266247">
                        <w:t>Betegaláírása</w:t>
                      </w:r>
                      <w:proofErr w:type="spellEnd"/>
                    </w:p>
                    <w:p w:rsidR="00151FD0" w:rsidRPr="00EA52CF" w:rsidRDefault="00151FD0" w:rsidP="00151FD0">
                      <w:pPr>
                        <w:pStyle w:val="MyHeadtitle"/>
                        <w:rPr>
                          <w:color w:val="FFFFFF"/>
                        </w:rPr>
                      </w:pPr>
                    </w:p>
                    <w:p w:rsidR="00151FD0" w:rsidRPr="00E34D55" w:rsidRDefault="00151FD0" w:rsidP="00151FD0">
                      <w:pPr>
                        <w:pStyle w:val="My"/>
                        <w:jc w:val="both"/>
                        <w:rPr>
                          <w:rStyle w:val="sowc"/>
                          <w:b/>
                          <w:color w:val="99336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664743" w:rsidRPr="00084487" w:rsidRDefault="00664743" w:rsidP="007D5AC1"/>
    <w:p w:rsidR="00664743" w:rsidRPr="00084487" w:rsidRDefault="00664743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F0441F" w:rsidRPr="00084487" w:rsidRDefault="00F0441F" w:rsidP="007D5AC1"/>
    <w:p w:rsidR="00BE34C5" w:rsidRPr="00084487" w:rsidRDefault="00BE34C5" w:rsidP="007D5AC1"/>
    <w:p w:rsidR="00BE34C5" w:rsidRPr="00084487" w:rsidRDefault="00BE34C5" w:rsidP="007D5AC1"/>
    <w:p w:rsidR="00BE34C5" w:rsidRPr="00084487" w:rsidRDefault="00BE34C5" w:rsidP="007D5AC1"/>
    <w:p w:rsidR="00F0441F" w:rsidRPr="00084487" w:rsidRDefault="00F0441F" w:rsidP="007D5AC1"/>
    <w:p w:rsidR="00F0441F" w:rsidRPr="00084487" w:rsidRDefault="00F0441F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2D2E2F" w:rsidP="00606388">
      <w:pPr>
        <w:tabs>
          <w:tab w:val="left" w:pos="9012"/>
        </w:tabs>
      </w:pPr>
      <w:r w:rsidRPr="00084487">
        <w:tab/>
      </w:r>
    </w:p>
    <w:p w:rsidR="00664743" w:rsidRPr="00084487" w:rsidRDefault="00664743" w:rsidP="007D5AC1"/>
    <w:p w:rsidR="00664743" w:rsidRPr="00084487" w:rsidRDefault="001F2642" w:rsidP="007D5AC1"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ge">
                  <wp:posOffset>78740</wp:posOffset>
                </wp:positionV>
                <wp:extent cx="6162675" cy="10673080"/>
                <wp:effectExtent l="3810" t="2540" r="0" b="1905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067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0017" w:rsidRPr="00417B95" w:rsidRDefault="007B0017" w:rsidP="00417B95">
                            <w:pPr>
                              <w:spacing w:line="276" w:lineRule="auto"/>
                              <w:rPr>
                                <w:b/>
                                <w:color w:val="244061"/>
                                <w:sz w:val="32"/>
                              </w:rPr>
                            </w:pPr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>A</w:t>
                            </w:r>
                            <w:r w:rsidR="00AC3A6F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C3A6F">
                              <w:rPr>
                                <w:b/>
                                <w:color w:val="244061"/>
                                <w:sz w:val="32"/>
                              </w:rPr>
                              <w:t>vizsgála</w:t>
                            </w:r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>t</w:t>
                            </w:r>
                            <w:proofErr w:type="spellEnd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>rövid</w:t>
                            </w:r>
                            <w:proofErr w:type="spellEnd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>leírása</w:t>
                            </w:r>
                            <w:proofErr w:type="spellEnd"/>
                          </w:p>
                          <w:p w:rsidR="00375AAA" w:rsidRPr="00375AAA" w:rsidRDefault="00375AAA" w:rsidP="00375AA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epe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AC3A6F">
                              <w:rPr>
                                <w:sz w:val="28"/>
                              </w:rPr>
                              <w:t>hasnyálmirigyvezetékek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AC3A6F">
                              <w:rPr>
                                <w:sz w:val="28"/>
                              </w:rPr>
                              <w:t>endoszk</w:t>
                            </w:r>
                            <w:r w:rsidRPr="00375AAA">
                              <w:rPr>
                                <w:sz w:val="28"/>
                              </w:rPr>
                              <w:t>opos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vizsgálata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mely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során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hajlékony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esz</w:t>
                            </w:r>
                            <w:r>
                              <w:rPr>
                                <w:sz w:val="28"/>
                              </w:rPr>
                              <w:t>köz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kerül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levezetésre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száján</w:t>
                            </w:r>
                            <w:proofErr w:type="spellEnd"/>
                            <w:r w:rsidR="00AC3A6F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keresztül</w:t>
                            </w:r>
                            <w:r w:rsidRPr="00375AAA">
                              <w:rPr>
                                <w:sz w:val="28"/>
                              </w:rPr>
                              <w:t>a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patkóbélbe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Itt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egy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szemölcs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szerű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képleten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Vater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-papilla)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keresztül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megkanülálva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történi</w:t>
                            </w:r>
                            <w:r w:rsidR="00555B3B">
                              <w:rPr>
                                <w:sz w:val="28"/>
                              </w:rPr>
                              <w:t>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beavatkozás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Kontrasztanyag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75AAA">
                              <w:rPr>
                                <w:sz w:val="28"/>
                              </w:rPr>
                              <w:t>befecskendezésével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röntgenerősítés</w:t>
                            </w:r>
                            <w:proofErr w:type="spellEnd"/>
                            <w:proofErr w:type="gram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mellett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vizsgálható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epe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hasnyálmirigy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vezeték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ERCP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során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elábbi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beavatkozások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végezhetőek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el: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papillotómia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tágítás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ballonnal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tágítástágítósorral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>)</w:t>
                            </w:r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epeút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-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hasnyálmirigy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kövek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eltávolítása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mintavétel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biopsziás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fogóval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cytológiai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kefével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intraduktális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endoszkóppal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>)</w:t>
                            </w:r>
                            <w:r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szűkületek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áthidalása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műanyag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-,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vagy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öntáguló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protézisekkel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 (stent). </w:t>
                            </w:r>
                          </w:p>
                          <w:p w:rsidR="007B0017" w:rsidRPr="00417B95" w:rsidRDefault="007B0017" w:rsidP="00417B95">
                            <w:pPr>
                              <w:spacing w:line="276" w:lineRule="auto"/>
                              <w:rPr>
                                <w:b/>
                                <w:color w:val="244061"/>
                                <w:sz w:val="32"/>
                              </w:rPr>
                            </w:pPr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A </w:t>
                            </w:r>
                            <w:proofErr w:type="spellStart"/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>beavatkozás</w:t>
                            </w:r>
                            <w:proofErr w:type="spellEnd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b/>
                                <w:color w:val="244061"/>
                                <w:sz w:val="32"/>
                              </w:rPr>
                              <w:t>menete</w:t>
                            </w:r>
                            <w:proofErr w:type="spellEnd"/>
                          </w:p>
                          <w:p w:rsidR="00375AAA" w:rsidRPr="00375AAA" w:rsidRDefault="004B1A22" w:rsidP="0068757C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417B95">
                              <w:rPr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beteg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vizsgálat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előtt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intravénás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nyugtató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>/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vagy</w:t>
                            </w:r>
                            <w:proofErr w:type="spellEnd"/>
                            <w:r w:rsidR="00C050F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helyi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érzéstelenítő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adásában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részesül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mely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jelentősen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csökkenti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beavatkozás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alatt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jelentkező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szorongást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kellemetlen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panaszokat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.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beteg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vizsgálat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alatt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eszméleténél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van. 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orvos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levezeti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hajlékony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endoszkópot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szájon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keresztül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>.</w:t>
                            </w:r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r w:rsidRPr="00417B95">
                              <w:rPr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orvos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endoszkópos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asszisztens</w:t>
                            </w:r>
                            <w:r w:rsidR="00555B3B">
                              <w:rPr>
                                <w:sz w:val="28"/>
                              </w:rPr>
                              <w:t>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folyamatos</w:t>
                            </w:r>
                            <w:r w:rsidR="00555B3B">
                              <w:rPr>
                                <w:sz w:val="28"/>
                              </w:rPr>
                              <w:t>an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figyeli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informálja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instruálja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beteget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ezért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kooperáció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nagyban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segíti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vizsgálatot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rövidíti</w:t>
                            </w:r>
                            <w:proofErr w:type="spellEnd"/>
                            <w:r w:rsidRPr="00417B95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417B95">
                              <w:rPr>
                                <w:sz w:val="28"/>
                              </w:rPr>
                              <w:t>vizsgálatidejét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. </w:t>
                            </w:r>
                            <w:r w:rsidR="00375AAA" w:rsidRPr="00375AAA">
                              <w:rPr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beavatkozás</w:t>
                            </w:r>
                            <w:proofErr w:type="spellEnd"/>
                            <w:r w:rsidR="00375AAA" w:rsidRPr="00375AAA">
                              <w:rPr>
                                <w:sz w:val="28"/>
                              </w:rPr>
                              <w:t xml:space="preserve"> kb. 10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perctől</w:t>
                            </w:r>
                            <w:proofErr w:type="spellEnd"/>
                            <w:r w:rsidR="00375AAA" w:rsidRPr="00375AAA">
                              <w:rPr>
                                <w:sz w:val="28"/>
                              </w:rPr>
                              <w:t xml:space="preserve"> </w:t>
                            </w:r>
                            <w:r w:rsidR="00555B3B">
                              <w:rPr>
                                <w:sz w:val="28"/>
                              </w:rPr>
                              <w:t>120</w:t>
                            </w:r>
                            <w:r w:rsidR="00375AAA" w:rsidRPr="00375AA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percig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tarthat</w:t>
                            </w:r>
                            <w:proofErr w:type="spellEnd"/>
                            <w:r w:rsidR="00375AAA" w:rsidRPr="00375AAA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beavatkozás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típusától</w:t>
                            </w:r>
                            <w:proofErr w:type="spellEnd"/>
                            <w:r w:rsidR="00375AAA" w:rsidRPr="00375AA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nehéz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ségétől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egyéni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variációktól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75AAA" w:rsidRPr="00375AAA">
                              <w:rPr>
                                <w:sz w:val="28"/>
                              </w:rPr>
                              <w:t>függően</w:t>
                            </w:r>
                            <w:proofErr w:type="spellEnd"/>
                            <w:r w:rsidR="00375AAA" w:rsidRPr="00375AAA"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  <w:p w:rsidR="007B0017" w:rsidRPr="00417B95" w:rsidRDefault="007B0017" w:rsidP="00417B95">
                            <w:pPr>
                              <w:spacing w:line="276" w:lineRule="auto"/>
                              <w:rPr>
                                <w:b/>
                                <w:color w:val="244061"/>
                                <w:sz w:val="32"/>
                              </w:rPr>
                            </w:pPr>
                            <w:proofErr w:type="spellStart"/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>Lehetséges</w:t>
                            </w:r>
                            <w:proofErr w:type="spellEnd"/>
                            <w:r w:rsidR="00C050FA">
                              <w:rPr>
                                <w:b/>
                                <w:color w:val="24406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>komplikációk</w:t>
                            </w:r>
                            <w:proofErr w:type="spellEnd"/>
                          </w:p>
                          <w:p w:rsidR="00375AAA" w:rsidRPr="00375AAA" w:rsidRDefault="00375AAA" w:rsidP="0068757C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375AAA">
                              <w:rPr>
                                <w:sz w:val="28"/>
                              </w:rPr>
                              <w:t xml:space="preserve">ERCP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papillotomiával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és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>/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vagy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kezeléssek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rutineljárásnak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75AAA">
                              <w:rPr>
                                <w:sz w:val="28"/>
                              </w:rPr>
                              <w:t>tekinthető</w:t>
                            </w:r>
                            <w:r w:rsidR="00555B3B">
                              <w:rPr>
                                <w:sz w:val="28"/>
                              </w:rPr>
                              <w:t>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, 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minimális</w:t>
                            </w:r>
                            <w:proofErr w:type="spellEnd"/>
                            <w:proofErr w:type="gram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kockázattal</w:t>
                            </w:r>
                            <w:proofErr w:type="spellEnd"/>
                            <w:r w:rsidRPr="00375AAA">
                              <w:rPr>
                                <w:sz w:val="28"/>
                              </w:rPr>
                              <w:t xml:space="preserve">. A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legnagyobb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gondosság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ellenére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azonban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egyedi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esetben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enyhe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súlyos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akár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életet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55B3B">
                              <w:rPr>
                                <w:sz w:val="28"/>
                              </w:rPr>
                              <w:t>veszélyezető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komplikációk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léphetnek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fel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az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eljárás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75AAA">
                              <w:rPr>
                                <w:sz w:val="28"/>
                              </w:rPr>
                              <w:t>alatt</w:t>
                            </w:r>
                            <w:proofErr w:type="spellEnd"/>
                            <w:r w:rsidR="00555B3B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375AAA" w:rsidRPr="008C6353" w:rsidRDefault="004B1A22" w:rsidP="0068757C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8C6353">
                              <w:t xml:space="preserve">3,5%-ban </w:t>
                            </w:r>
                            <w:proofErr w:type="spellStart"/>
                            <w:r w:rsidRPr="008C6353">
                              <w:t>heveny</w:t>
                            </w:r>
                            <w:proofErr w:type="spellEnd"/>
                            <w:r w:rsidR="00555B3B">
                              <w:t xml:space="preserve"> </w:t>
                            </w:r>
                            <w:proofErr w:type="spellStart"/>
                            <w:r w:rsidRPr="008C6353">
                              <w:t>hasnyálmirigy</w:t>
                            </w:r>
                            <w:proofErr w:type="spellEnd"/>
                            <w:r w:rsidR="00555B3B">
                              <w:t xml:space="preserve"> </w:t>
                            </w:r>
                            <w:proofErr w:type="spellStart"/>
                            <w:r w:rsidRPr="008C6353">
                              <w:t>gyulladás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alakulhat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ki</w:t>
                            </w:r>
                            <w:proofErr w:type="spellEnd"/>
                            <w:r w:rsidR="00375AAA" w:rsidRPr="008C6353">
                              <w:t xml:space="preserve">, </w:t>
                            </w:r>
                            <w:proofErr w:type="spellStart"/>
                            <w:r w:rsidR="00375AAA" w:rsidRPr="008C6353">
                              <w:t>főképpen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papillotomia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r w:rsidR="00375AAA" w:rsidRPr="008C6353">
                              <w:t>vagy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más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terápiás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kezelés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után</w:t>
                            </w:r>
                            <w:proofErr w:type="spellEnd"/>
                            <w:r w:rsidR="00375AAA" w:rsidRPr="008C6353">
                              <w:t xml:space="preserve">. </w:t>
                            </w:r>
                          </w:p>
                          <w:p w:rsidR="00375AAA" w:rsidRPr="008C6353" w:rsidRDefault="00375AAA" w:rsidP="0068757C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proofErr w:type="spellStart"/>
                            <w:r w:rsidRPr="008C6353">
                              <w:t>Az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epetraktus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akut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gyulladása</w:t>
                            </w:r>
                            <w:proofErr w:type="spellEnd"/>
                            <w:r w:rsidRPr="008C6353">
                              <w:t xml:space="preserve">, </w:t>
                            </w:r>
                            <w:proofErr w:type="spellStart"/>
                            <w:r w:rsidRPr="008C6353">
                              <w:t>néha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lázzal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együtt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léphetfel</w:t>
                            </w:r>
                            <w:proofErr w:type="spellEnd"/>
                            <w:r w:rsidRPr="008C6353">
                              <w:t xml:space="preserve">, </w:t>
                            </w:r>
                            <w:proofErr w:type="spellStart"/>
                            <w:r w:rsidRPr="008C6353">
                              <w:t>ritkaesetben</w:t>
                            </w:r>
                            <w:proofErr w:type="spellEnd"/>
                            <w:r w:rsidRPr="008C6353">
                              <w:t xml:space="preserve">, </w:t>
                            </w:r>
                            <w:r w:rsidR="001F2642">
                              <w:t xml:space="preserve">pathogen </w:t>
                            </w:r>
                            <w:proofErr w:type="spellStart"/>
                            <w:r w:rsidRPr="008C6353">
                              <w:t>mikroorganizmusok</w:t>
                            </w:r>
                            <w:proofErr w:type="spellEnd"/>
                            <w:r w:rsidRPr="008C6353">
                              <w:t xml:space="preserve"> (pl. </w:t>
                            </w:r>
                            <w:proofErr w:type="spellStart"/>
                            <w:r w:rsidRPr="008C6353">
                              <w:t>baktériumok</w:t>
                            </w:r>
                            <w:proofErr w:type="spellEnd"/>
                            <w:r w:rsidRPr="008C6353">
                              <w:t xml:space="preserve">) </w:t>
                            </w:r>
                            <w:proofErr w:type="spellStart"/>
                            <w:r w:rsidRPr="008C6353">
                              <w:t>kerülhetnek</w:t>
                            </w:r>
                            <w:proofErr w:type="spellEnd"/>
                            <w:r w:rsidRPr="008C6353">
                              <w:t xml:space="preserve"> a </w:t>
                            </w:r>
                            <w:proofErr w:type="spellStart"/>
                            <w:r w:rsidRPr="008C6353">
                              <w:t>véráramlatba</w:t>
                            </w:r>
                            <w:proofErr w:type="spellEnd"/>
                            <w:r w:rsidRPr="008C6353">
                              <w:t xml:space="preserve"> (</w:t>
                            </w:r>
                            <w:proofErr w:type="spellStart"/>
                            <w:r w:rsidRPr="008C6353">
                              <w:t>vérmérgezés</w:t>
                            </w:r>
                            <w:proofErr w:type="spellEnd"/>
                            <w:r w:rsidRPr="008C6353">
                              <w:t xml:space="preserve">). </w:t>
                            </w:r>
                            <w:proofErr w:type="spellStart"/>
                            <w:r w:rsidRPr="008C6353">
                              <w:t>Ezt</w:t>
                            </w:r>
                            <w:proofErr w:type="spellEnd"/>
                            <w:r w:rsidRPr="008C6353">
                              <w:t xml:space="preserve"> a </w:t>
                            </w:r>
                            <w:proofErr w:type="spellStart"/>
                            <w:r w:rsidRPr="008C6353">
                              <w:t>komplikációtáltalában</w:t>
                            </w:r>
                            <w:proofErr w:type="spellEnd"/>
                            <w:r w:rsidRPr="008C6353">
                              <w:t xml:space="preserve"> el </w:t>
                            </w:r>
                            <w:proofErr w:type="spellStart"/>
                            <w:r w:rsidRPr="008C6353">
                              <w:t>lehetkerülni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vagy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kezelhető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antibiotikummal</w:t>
                            </w:r>
                            <w:proofErr w:type="spellEnd"/>
                            <w:r w:rsidRPr="008C6353">
                              <w:t>.</w:t>
                            </w:r>
                          </w:p>
                          <w:p w:rsidR="00375AAA" w:rsidRPr="008C6353" w:rsidRDefault="004B1A22" w:rsidP="0068757C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8C6353">
                              <w:t xml:space="preserve">1,3%-ban </w:t>
                            </w:r>
                            <w:proofErr w:type="spellStart"/>
                            <w:r w:rsidRPr="008C6353">
                              <w:t>v</w:t>
                            </w:r>
                            <w:r w:rsidR="00375AAA" w:rsidRPr="008C6353">
                              <w:t>érzés</w:t>
                            </w:r>
                            <w:proofErr w:type="spellEnd"/>
                            <w:r w:rsidR="00375AAA" w:rsidRPr="008C6353">
                              <w:t xml:space="preserve">, </w:t>
                            </w:r>
                            <w:proofErr w:type="spellStart"/>
                            <w:r w:rsidR="00375AAA" w:rsidRPr="008C6353">
                              <w:t>főképpen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="00375AAA" w:rsidRPr="008C6353">
                              <w:t>papillotomia</w:t>
                            </w:r>
                            <w:proofErr w:type="spellEnd"/>
                            <w:r w:rsidR="001F2642">
                              <w:t>,</w:t>
                            </w:r>
                            <w:r w:rsidR="00C050FA">
                              <w:t xml:space="preserve"> </w:t>
                            </w:r>
                            <w:proofErr w:type="spellStart"/>
                            <w:r w:rsidR="00375AAA" w:rsidRPr="008C6353">
                              <w:t>vagy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="00375AAA" w:rsidRPr="008C6353">
                              <w:t>más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="00375AAA" w:rsidRPr="008C6353">
                              <w:t>terápiás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lépés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után</w:t>
                            </w:r>
                            <w:proofErr w:type="spellEnd"/>
                            <w:r w:rsidR="00375AAA" w:rsidRPr="008C6353">
                              <w:t xml:space="preserve">. A </w:t>
                            </w:r>
                            <w:proofErr w:type="spellStart"/>
                            <w:r w:rsidR="00375AAA" w:rsidRPr="008C6353">
                              <w:t>vérzés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általában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rövid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ideig</w:t>
                            </w:r>
                            <w:proofErr w:type="spellEnd"/>
                            <w:r w:rsidR="00375AAA" w:rsidRPr="008C6353">
                              <w:t xml:space="preserve"> tart </w:t>
                            </w:r>
                            <w:proofErr w:type="spellStart"/>
                            <w:r w:rsidR="00375AAA" w:rsidRPr="008C6353">
                              <w:t>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kezelés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nélkül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375AAA" w:rsidRPr="008C6353">
                              <w:t>eláll</w:t>
                            </w:r>
                            <w:proofErr w:type="spellEnd"/>
                            <w:r w:rsidR="00375AAA" w:rsidRPr="008C6353">
                              <w:t xml:space="preserve">, </w:t>
                            </w:r>
                            <w:r w:rsidR="001F2642">
                              <w:t xml:space="preserve">de </w:t>
                            </w:r>
                            <w:proofErr w:type="spellStart"/>
                            <w:r w:rsidR="001F2642">
                              <w:t>ritka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esetekben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szükségesé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válhat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injektoros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gyógyszeres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infiltráció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r w:rsidR="001F2642">
                              <w:t>ballonos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tamponád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r w:rsidR="001F2642">
                              <w:t>vérzéscsillapító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gélek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és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porok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alkalmazása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r w:rsidR="001F2642">
                              <w:t>illetve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elektrokauteres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kezelés</w:t>
                            </w:r>
                            <w:proofErr w:type="spellEnd"/>
                            <w:r w:rsidR="001F2642">
                              <w:t xml:space="preserve"> is. </w:t>
                            </w:r>
                            <w:proofErr w:type="spellStart"/>
                            <w:r w:rsidR="008C6353" w:rsidRPr="008C6353">
                              <w:t>Súlyos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8C6353" w:rsidRPr="008C6353">
                              <w:t>vérzés</w:t>
                            </w:r>
                            <w:proofErr w:type="spellEnd"/>
                            <w:r w:rsidR="008C6353" w:rsidRPr="008C6353">
                              <w:t xml:space="preserve"> 0,1%-ban </w:t>
                            </w:r>
                            <w:proofErr w:type="spellStart"/>
                            <w:r w:rsidR="008C6353" w:rsidRPr="008C6353">
                              <w:t>alakul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8C6353" w:rsidRPr="008C6353">
                              <w:t>ki</w:t>
                            </w:r>
                            <w:proofErr w:type="spellEnd"/>
                          </w:p>
                          <w:p w:rsidR="00375AAA" w:rsidRPr="008C6353" w:rsidRDefault="00375AAA" w:rsidP="0068757C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proofErr w:type="spellStart"/>
                            <w:r w:rsidRPr="008C6353">
                              <w:t>Az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emésztő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traktus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falának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="001F2642">
                              <w:t>sérülése</w:t>
                            </w:r>
                            <w:proofErr w:type="spellEnd"/>
                            <w:r w:rsidRPr="008C6353">
                              <w:t xml:space="preserve"> </w:t>
                            </w:r>
                            <w:proofErr w:type="spellStart"/>
                            <w:r w:rsidRPr="008C6353">
                              <w:t>az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endoszkóp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levezetése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r w:rsidR="001F2642">
                              <w:t>manőverezése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során</w:t>
                            </w:r>
                            <w:proofErr w:type="spellEnd"/>
                            <w:r w:rsidR="001F2642">
                              <w:t xml:space="preserve">, </w:t>
                            </w:r>
                            <w:proofErr w:type="spellStart"/>
                            <w:proofErr w:type="gramStart"/>
                            <w:r w:rsidR="001F2642">
                              <w:t>vagy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r w:rsidR="00C050FA">
                              <w:t xml:space="preserve"> </w:t>
                            </w:r>
                            <w:proofErr w:type="spellStart"/>
                            <w:r w:rsidR="001F2642" w:rsidRPr="008C6353">
                              <w:t>papillotomia</w:t>
                            </w:r>
                            <w:proofErr w:type="spellEnd"/>
                            <w:proofErr w:type="gramEnd"/>
                            <w:r w:rsidR="001F2642" w:rsidRPr="008C6353">
                              <w:t xml:space="preserve"> </w:t>
                            </w:r>
                            <w:proofErr w:type="spellStart"/>
                            <w:r w:rsidRPr="008C6353">
                              <w:t>által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okozott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perforáció</w:t>
                            </w:r>
                            <w:proofErr w:type="spellEnd"/>
                            <w:r w:rsidRPr="008C6353">
                              <w:t xml:space="preserve"> (</w:t>
                            </w:r>
                            <w:proofErr w:type="spellStart"/>
                            <w:r w:rsidR="001F2642">
                              <w:t>tápcsatornán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keletkezett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="001F2642">
                              <w:t>lyuk</w:t>
                            </w:r>
                            <w:proofErr w:type="spellEnd"/>
                            <w:r w:rsidR="001F2642">
                              <w:t xml:space="preserve">), </w:t>
                            </w:r>
                            <w:proofErr w:type="spellStart"/>
                            <w:r w:rsidR="001F2642">
                              <w:t>illetve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más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terápiás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eljárás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után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nagyon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ritkán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fordul</w:t>
                            </w:r>
                            <w:proofErr w:type="spellEnd"/>
                            <w:r w:rsidR="00C050FA">
                              <w:t xml:space="preserve">  </w:t>
                            </w:r>
                            <w:proofErr w:type="spellStart"/>
                            <w:r w:rsidRPr="008C6353">
                              <w:t>elő</w:t>
                            </w:r>
                            <w:proofErr w:type="spellEnd"/>
                            <w:r w:rsidRPr="008C6353">
                              <w:t xml:space="preserve">. A </w:t>
                            </w:r>
                            <w:proofErr w:type="spellStart"/>
                            <w:r w:rsidRPr="008C6353">
                              <w:t>sérülés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sebészeti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beavatkozást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tehet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szükségessé</w:t>
                            </w:r>
                            <w:proofErr w:type="spellEnd"/>
                            <w:r w:rsidRPr="008C6353">
                              <w:t xml:space="preserve">, </w:t>
                            </w:r>
                            <w:proofErr w:type="spellStart"/>
                            <w:r w:rsidRPr="008C6353">
                              <w:t>annak</w:t>
                            </w:r>
                            <w:proofErr w:type="spellEnd"/>
                            <w:r w:rsidR="00C050FA">
                              <w:t xml:space="preserve"> </w:t>
                            </w:r>
                            <w:proofErr w:type="spellStart"/>
                            <w:r w:rsidRPr="008C6353">
                              <w:t>saját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kockázatával</w:t>
                            </w:r>
                            <w:proofErr w:type="spellEnd"/>
                            <w:r w:rsidR="001F2642">
                              <w:t xml:space="preserve"> </w:t>
                            </w:r>
                            <w:proofErr w:type="spellStart"/>
                            <w:r w:rsidRPr="008C6353">
                              <w:t>együtt</w:t>
                            </w:r>
                            <w:proofErr w:type="spellEnd"/>
                            <w:r w:rsidRPr="008C6353">
                              <w:t>.</w:t>
                            </w:r>
                          </w:p>
                          <w:p w:rsidR="007B0017" w:rsidRPr="00417B95" w:rsidRDefault="007B0017" w:rsidP="00C83B34">
                            <w:pPr>
                              <w:rPr>
                                <w:b/>
                                <w:color w:val="244061"/>
                                <w:sz w:val="32"/>
                              </w:rPr>
                            </w:pPr>
                            <w:proofErr w:type="spellStart"/>
                            <w:r w:rsidRPr="00417B95">
                              <w:rPr>
                                <w:b/>
                                <w:color w:val="244061"/>
                                <w:sz w:val="32"/>
                              </w:rPr>
                              <w:t>Vizsgálatelőtt</w:t>
                            </w:r>
                            <w:proofErr w:type="spellEnd"/>
                          </w:p>
                          <w:p w:rsidR="007B0017" w:rsidRPr="00C050FA" w:rsidRDefault="007B0017" w:rsidP="0068757C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C050FA">
                              <w:rPr>
                                <w:sz w:val="22"/>
                              </w:rPr>
                              <w:t xml:space="preserve">A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vizsgált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előtt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 6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órán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keresztül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nem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ehet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és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nem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ihat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Az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egészségügyi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személyzetet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kötelestájékoztatni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komolyabb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betegségeiről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cukorbetegség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magasvérnyomás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szívbillentyű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betegség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terhesség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),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valamintazállandógyógyszereiről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véralvadásgátlók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vérlemezke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gátlók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és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allergia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ellenes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készítmények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).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Kerülje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vizsgálatelőtti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dohányzást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alkoholfogyasztást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és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nyugtatók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szedését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. A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vizsgálatra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kísérővelérkezzen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7B0017" w:rsidRPr="00C050FA" w:rsidRDefault="007B0017" w:rsidP="00C83B34">
                            <w:pPr>
                              <w:rPr>
                                <w:b/>
                                <w:color w:val="244061"/>
                              </w:rPr>
                            </w:pPr>
                            <w:proofErr w:type="spellStart"/>
                            <w:r w:rsidRPr="00C050FA">
                              <w:rPr>
                                <w:b/>
                                <w:color w:val="244061"/>
                              </w:rPr>
                              <w:t>Vizsgálatután</w:t>
                            </w:r>
                            <w:proofErr w:type="spellEnd"/>
                          </w:p>
                          <w:p w:rsidR="007B0017" w:rsidRPr="00C050FA" w:rsidRDefault="008C6353" w:rsidP="0068757C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bookmarkStart w:id="0" w:name="_GoBack"/>
                            <w:r w:rsidRPr="00C050FA">
                              <w:rPr>
                                <w:sz w:val="22"/>
                              </w:rPr>
                              <w:t xml:space="preserve">A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vizsgálat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utáns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0A5CF9">
                              <w:rPr>
                                <w:sz w:val="22"/>
                              </w:rPr>
                              <w:t>s</w:t>
                            </w:r>
                            <w:r w:rsidRPr="00C050FA">
                              <w:rPr>
                                <w:sz w:val="22"/>
                              </w:rPr>
                              <w:t>zükség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lehet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egy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vagy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több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napos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kórházi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bentfekvésre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="00C050FA" w:rsidRPr="00C050FA">
                              <w:rPr>
                                <w:sz w:val="22"/>
                              </w:rPr>
                              <w:t>Ambula</w:t>
                            </w:r>
                            <w:r w:rsidRPr="00C050FA">
                              <w:rPr>
                                <w:sz w:val="22"/>
                              </w:rPr>
                              <w:t>nter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vizsgálatot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0FA">
                              <w:rPr>
                                <w:sz w:val="22"/>
                              </w:rPr>
                              <w:t>követően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7B0017" w:rsidRPr="00C050FA">
                              <w:rPr>
                                <w:sz w:val="22"/>
                              </w:rPr>
                              <w:t>tilos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7B0017" w:rsidRPr="00C050FA">
                              <w:rPr>
                                <w:sz w:val="22"/>
                              </w:rPr>
                              <w:t>veszélyes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7B0017" w:rsidRPr="00C050FA">
                              <w:rPr>
                                <w:sz w:val="22"/>
                              </w:rPr>
                              <w:t>munkakörben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7B0017" w:rsidRPr="00C050FA">
                              <w:rPr>
                                <w:sz w:val="22"/>
                              </w:rPr>
                              <w:t>dolgozni</w:t>
                            </w:r>
                            <w:proofErr w:type="spellEnd"/>
                            <w:r w:rsidR="007B0017"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="007B0017" w:rsidRPr="00C050FA">
                              <w:rPr>
                                <w:sz w:val="22"/>
                              </w:rPr>
                              <w:t>tilos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C83B34" w:rsidRPr="00C050FA">
                              <w:rPr>
                                <w:sz w:val="22"/>
                              </w:rPr>
                              <w:t>gépjárművet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7B0017" w:rsidRPr="00C050FA">
                              <w:rPr>
                                <w:sz w:val="22"/>
                              </w:rPr>
                              <w:t>vezetni</w:t>
                            </w:r>
                            <w:r w:rsidRPr="00C050FA">
                              <w:rPr>
                                <w:sz w:val="22"/>
                              </w:rPr>
                              <w:t>,</w:t>
                            </w:r>
                            <w:r w:rsidR="00C83B34" w:rsidRPr="00C050FA">
                              <w:rPr>
                                <w:sz w:val="22"/>
                              </w:rPr>
                              <w:t>egyedül</w:t>
                            </w:r>
                            <w:proofErr w:type="spellEnd"/>
                            <w:proofErr w:type="gram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C83B34" w:rsidRPr="00C050FA">
                              <w:rPr>
                                <w:sz w:val="22"/>
                              </w:rPr>
                              <w:t>tömegközlekedésben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C83B34" w:rsidRPr="00C050FA">
                              <w:rPr>
                                <w:sz w:val="22"/>
                              </w:rPr>
                              <w:t>részvenni</w:t>
                            </w:r>
                            <w:proofErr w:type="spellEnd"/>
                            <w:r w:rsidRPr="00C050FA">
                              <w:rPr>
                                <w:sz w:val="22"/>
                              </w:rPr>
                              <w:t>.</w:t>
                            </w:r>
                            <w:r w:rsidR="00E30F9F" w:rsidRPr="00C050FA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vizsgálat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napján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nem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ihat</w:t>
                            </w:r>
                            <w:proofErr w:type="spellEnd"/>
                            <w:r w:rsidR="00A81031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alkoholt</w:t>
                            </w:r>
                            <w:proofErr w:type="spellEnd"/>
                            <w:r w:rsidR="00E30F9F" w:rsidRPr="00C050FA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kiskoruak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felügyeletét</w:t>
                            </w:r>
                            <w:proofErr w:type="spellEnd"/>
                            <w:r w:rsidR="00C050FA" w:rsidRPr="00C050F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nem</w:t>
                            </w:r>
                            <w:proofErr w:type="spellEnd"/>
                            <w:r w:rsidR="001F264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30F9F" w:rsidRPr="00C050FA">
                              <w:rPr>
                                <w:sz w:val="22"/>
                              </w:rPr>
                              <w:t>vállalhatja</w:t>
                            </w:r>
                            <w:proofErr w:type="spellEnd"/>
                            <w:r w:rsidR="00E30F9F" w:rsidRPr="00C050FA">
                              <w:rPr>
                                <w:sz w:val="22"/>
                              </w:rPr>
                              <w:t xml:space="preserve">. </w:t>
                            </w:r>
                          </w:p>
                          <w:bookmarkEnd w:id="0"/>
                          <w:p w:rsidR="00AB16C9" w:rsidRPr="00417B95" w:rsidRDefault="00AB16C9" w:rsidP="00417B95">
                            <w:pPr>
                              <w:pStyle w:val="My"/>
                              <w:spacing w:line="276" w:lineRule="auto"/>
                              <w:jc w:val="both"/>
                              <w:rPr>
                                <w:rStyle w:val="sowc"/>
                                <w:color w:val="333333"/>
                                <w:sz w:val="22"/>
                                <w:lang w:val="en-US"/>
                              </w:rPr>
                            </w:pPr>
                          </w:p>
                          <w:p w:rsidR="00AB16C9" w:rsidRPr="00417B95" w:rsidRDefault="00AB16C9" w:rsidP="00417B95">
                            <w:pPr>
                              <w:pStyle w:val="MyHeadtitle"/>
                              <w:spacing w:line="276" w:lineRule="auto"/>
                              <w:rPr>
                                <w:color w:val="024BA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29" type="#_x0000_t202" style="position:absolute;margin-left:9.95pt;margin-top:6.2pt;width:485.25pt;height:840.4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B0017" w:rsidRPr="00417B95" w:rsidRDefault="007B0017" w:rsidP="00417B95">
                      <w:pPr>
                        <w:spacing w:line="276" w:lineRule="auto"/>
                        <w:rPr>
                          <w:b/>
                          <w:color w:val="244061"/>
                          <w:sz w:val="32"/>
                        </w:rPr>
                      </w:pPr>
                      <w:r w:rsidRPr="00417B95">
                        <w:rPr>
                          <w:b/>
                          <w:color w:val="244061"/>
                          <w:sz w:val="32"/>
                        </w:rPr>
                        <w:t>A</w:t>
                      </w:r>
                      <w:r w:rsidR="00AC3A6F">
                        <w:rPr>
                          <w:b/>
                          <w:color w:val="244061"/>
                          <w:sz w:val="32"/>
                        </w:rPr>
                        <w:t xml:space="preserve"> </w:t>
                      </w:r>
                      <w:proofErr w:type="spellStart"/>
                      <w:r w:rsidR="00AC3A6F">
                        <w:rPr>
                          <w:b/>
                          <w:color w:val="244061"/>
                          <w:sz w:val="32"/>
                        </w:rPr>
                        <w:t>vizsgála</w:t>
                      </w:r>
                      <w:r w:rsidR="00555B3B">
                        <w:rPr>
                          <w:b/>
                          <w:color w:val="244061"/>
                          <w:sz w:val="32"/>
                        </w:rPr>
                        <w:t>t</w:t>
                      </w:r>
                      <w:proofErr w:type="spellEnd"/>
                      <w:r w:rsidR="00555B3B">
                        <w:rPr>
                          <w:b/>
                          <w:color w:val="244061"/>
                          <w:sz w:val="32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b/>
                          <w:color w:val="244061"/>
                          <w:sz w:val="32"/>
                        </w:rPr>
                        <w:t>rövid</w:t>
                      </w:r>
                      <w:proofErr w:type="spellEnd"/>
                      <w:r w:rsidR="00555B3B">
                        <w:rPr>
                          <w:b/>
                          <w:color w:val="244061"/>
                          <w:sz w:val="32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b/>
                          <w:color w:val="244061"/>
                          <w:sz w:val="32"/>
                        </w:rPr>
                        <w:t>leírása</w:t>
                      </w:r>
                      <w:proofErr w:type="spellEnd"/>
                    </w:p>
                    <w:p w:rsidR="00375AAA" w:rsidRPr="00375AAA" w:rsidRDefault="00375AAA" w:rsidP="00375AAA">
                      <w:pPr>
                        <w:jc w:val="both"/>
                        <w:rPr>
                          <w:sz w:val="28"/>
                        </w:rPr>
                      </w:pPr>
                      <w:proofErr w:type="spellStart"/>
                      <w:r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epe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és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AC3A6F">
                        <w:rPr>
                          <w:sz w:val="28"/>
                        </w:rPr>
                        <w:t>hasnyálmirigyvezetékek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AC3A6F">
                        <w:rPr>
                          <w:sz w:val="28"/>
                        </w:rPr>
                        <w:t>endoszk</w:t>
                      </w:r>
                      <w:r w:rsidRPr="00375AAA">
                        <w:rPr>
                          <w:sz w:val="28"/>
                        </w:rPr>
                        <w:t>opos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vizsgálata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mely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során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hajlékony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esz</w:t>
                      </w:r>
                      <w:r>
                        <w:rPr>
                          <w:sz w:val="28"/>
                        </w:rPr>
                        <w:t>köz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kerül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levezetésre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</w:rPr>
                        <w:t>száján</w:t>
                      </w:r>
                      <w:proofErr w:type="spellEnd"/>
                      <w:r w:rsidR="00AC3A6F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keresztül</w:t>
                      </w:r>
                      <w:r w:rsidRPr="00375AAA">
                        <w:rPr>
                          <w:sz w:val="28"/>
                        </w:rPr>
                        <w:t>a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patkóbélbe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Itt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egy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szemölcs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szerű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képleten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(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Vater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-papilla)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keresztül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megkanülálva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történi</w:t>
                      </w:r>
                      <w:r w:rsidR="00555B3B">
                        <w:rPr>
                          <w:sz w:val="28"/>
                        </w:rPr>
                        <w:t>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="00555B3B">
                        <w:rPr>
                          <w:sz w:val="28"/>
                        </w:rPr>
                        <w:t>beavatkozás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="00555B3B">
                        <w:rPr>
                          <w:sz w:val="28"/>
                        </w:rPr>
                        <w:t>Kontrasztanyag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375AAA">
                        <w:rPr>
                          <w:sz w:val="28"/>
                        </w:rPr>
                        <w:t>befecskendezésével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röntgenerősítés</w:t>
                      </w:r>
                      <w:proofErr w:type="spellEnd"/>
                      <w:proofErr w:type="gram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mellett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vizsgálható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epe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hasnyálmirigy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vezeték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ERCP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során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elábbi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beavatkozások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végezhetőek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el: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papillotómia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tágítás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(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ballonnal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tágítástágítósorral</w:t>
                      </w:r>
                      <w:proofErr w:type="spellEnd"/>
                      <w:r w:rsidR="00555B3B">
                        <w:rPr>
                          <w:sz w:val="28"/>
                        </w:rPr>
                        <w:t>)</w:t>
                      </w:r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epeút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-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hasnyálmirigy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kövek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eltávolítása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mintavétel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(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biopsziás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fogóval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cytológiai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kefével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="00555B3B">
                        <w:rPr>
                          <w:sz w:val="28"/>
                        </w:rPr>
                        <w:t>intraduktális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endoszkóppal</w:t>
                      </w:r>
                      <w:proofErr w:type="spellEnd"/>
                      <w:r w:rsidR="00555B3B">
                        <w:rPr>
                          <w:sz w:val="28"/>
                        </w:rPr>
                        <w:t>)</w:t>
                      </w:r>
                      <w:r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szűkületek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áthidalása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műanyag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-,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vagy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öntáguló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protézisekkel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 (stent). </w:t>
                      </w:r>
                    </w:p>
                    <w:p w:rsidR="007B0017" w:rsidRPr="00417B95" w:rsidRDefault="007B0017" w:rsidP="00417B95">
                      <w:pPr>
                        <w:spacing w:line="276" w:lineRule="auto"/>
                        <w:rPr>
                          <w:b/>
                          <w:color w:val="244061"/>
                          <w:sz w:val="32"/>
                        </w:rPr>
                      </w:pPr>
                      <w:r w:rsidRPr="00417B95">
                        <w:rPr>
                          <w:b/>
                          <w:color w:val="244061"/>
                          <w:sz w:val="32"/>
                        </w:rPr>
                        <w:t xml:space="preserve">A </w:t>
                      </w:r>
                      <w:proofErr w:type="spellStart"/>
                      <w:r w:rsidRPr="00417B95">
                        <w:rPr>
                          <w:b/>
                          <w:color w:val="244061"/>
                          <w:sz w:val="32"/>
                        </w:rPr>
                        <w:t>beavatkozás</w:t>
                      </w:r>
                      <w:proofErr w:type="spellEnd"/>
                      <w:r w:rsidR="00555B3B">
                        <w:rPr>
                          <w:b/>
                          <w:color w:val="244061"/>
                          <w:sz w:val="32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b/>
                          <w:color w:val="244061"/>
                          <w:sz w:val="32"/>
                        </w:rPr>
                        <w:t>menete</w:t>
                      </w:r>
                      <w:proofErr w:type="spellEnd"/>
                    </w:p>
                    <w:p w:rsidR="00375AAA" w:rsidRPr="00375AAA" w:rsidRDefault="004B1A22" w:rsidP="0068757C">
                      <w:pPr>
                        <w:jc w:val="both"/>
                        <w:rPr>
                          <w:sz w:val="28"/>
                        </w:rPr>
                      </w:pPr>
                      <w:r w:rsidRPr="00417B95">
                        <w:rPr>
                          <w:sz w:val="28"/>
                        </w:rPr>
                        <w:t xml:space="preserve">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beteg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vizsgálat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előtt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intravénás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nyugtató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és</w:t>
                      </w:r>
                      <w:proofErr w:type="spellEnd"/>
                      <w:r w:rsidRPr="00417B95">
                        <w:rPr>
                          <w:sz w:val="28"/>
                        </w:rPr>
                        <w:t>/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vagy</w:t>
                      </w:r>
                      <w:proofErr w:type="spellEnd"/>
                      <w:r w:rsidR="00C050F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helyi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érzéstelenítő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adásában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részesül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mely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jelentősen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csökkenti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beavatkozás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alatt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jelentkező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szorongást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kellemetlen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panaszokat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.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beteg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vizsgálat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alatt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eszméleténél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van. 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orvos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levezeti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hajlékony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endoszkópot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szájon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keresztül</w:t>
                      </w:r>
                      <w:proofErr w:type="spellEnd"/>
                      <w:r w:rsidRPr="00417B95">
                        <w:rPr>
                          <w:sz w:val="28"/>
                        </w:rPr>
                        <w:t>.</w:t>
                      </w:r>
                      <w:r w:rsidR="00555B3B">
                        <w:rPr>
                          <w:sz w:val="28"/>
                        </w:rPr>
                        <w:t xml:space="preserve"> </w:t>
                      </w:r>
                      <w:r w:rsidRPr="00417B95">
                        <w:rPr>
                          <w:sz w:val="28"/>
                        </w:rPr>
                        <w:t xml:space="preserve"> 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orvos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endoszkópos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asszisztens</w:t>
                      </w:r>
                      <w:r w:rsidR="00555B3B">
                        <w:rPr>
                          <w:sz w:val="28"/>
                        </w:rPr>
                        <w:t>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folyamatos</w:t>
                      </w:r>
                      <w:r w:rsidR="00555B3B">
                        <w:rPr>
                          <w:sz w:val="28"/>
                        </w:rPr>
                        <w:t>an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figyeli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informálja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instruálja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beteget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ezért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kooperáció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nagyban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segíti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vizsgálatot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rövidíti</w:t>
                      </w:r>
                      <w:proofErr w:type="spellEnd"/>
                      <w:r w:rsidRPr="00417B95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417B95">
                        <w:rPr>
                          <w:sz w:val="28"/>
                        </w:rPr>
                        <w:t>vizsgálatidejét</w:t>
                      </w:r>
                      <w:proofErr w:type="spellEnd"/>
                      <w:r>
                        <w:rPr>
                          <w:sz w:val="28"/>
                        </w:rPr>
                        <w:t xml:space="preserve">. </w:t>
                      </w:r>
                      <w:r w:rsidR="00375AAA" w:rsidRPr="00375AAA">
                        <w:rPr>
                          <w:sz w:val="28"/>
                        </w:rPr>
                        <w:t xml:space="preserve">A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beavatkozás</w:t>
                      </w:r>
                      <w:proofErr w:type="spellEnd"/>
                      <w:r w:rsidR="00375AAA" w:rsidRPr="00375AAA">
                        <w:rPr>
                          <w:sz w:val="28"/>
                        </w:rPr>
                        <w:t xml:space="preserve"> kb. 10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perctől</w:t>
                      </w:r>
                      <w:proofErr w:type="spellEnd"/>
                      <w:r w:rsidR="00375AAA" w:rsidRPr="00375AAA">
                        <w:rPr>
                          <w:sz w:val="28"/>
                        </w:rPr>
                        <w:t xml:space="preserve"> </w:t>
                      </w:r>
                      <w:r w:rsidR="00555B3B">
                        <w:rPr>
                          <w:sz w:val="28"/>
                        </w:rPr>
                        <w:t>120</w:t>
                      </w:r>
                      <w:r w:rsidR="00375AAA" w:rsidRPr="00375AA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percig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tarthat</w:t>
                      </w:r>
                      <w:proofErr w:type="spellEnd"/>
                      <w:r w:rsidR="00375AAA" w:rsidRPr="00375AAA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beavatkozás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típusától</w:t>
                      </w:r>
                      <w:proofErr w:type="spellEnd"/>
                      <w:r w:rsidR="00375AAA" w:rsidRPr="00375AA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nehéz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ségétől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és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egyéni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variációktól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375AAA" w:rsidRPr="00375AAA">
                        <w:rPr>
                          <w:sz w:val="28"/>
                        </w:rPr>
                        <w:t>függően</w:t>
                      </w:r>
                      <w:proofErr w:type="spellEnd"/>
                      <w:r w:rsidR="00375AAA" w:rsidRPr="00375AAA">
                        <w:rPr>
                          <w:sz w:val="28"/>
                        </w:rPr>
                        <w:t xml:space="preserve">. </w:t>
                      </w:r>
                    </w:p>
                    <w:p w:rsidR="007B0017" w:rsidRPr="00417B95" w:rsidRDefault="007B0017" w:rsidP="00417B95">
                      <w:pPr>
                        <w:spacing w:line="276" w:lineRule="auto"/>
                        <w:rPr>
                          <w:b/>
                          <w:color w:val="244061"/>
                          <w:sz w:val="32"/>
                        </w:rPr>
                      </w:pPr>
                      <w:proofErr w:type="spellStart"/>
                      <w:r w:rsidRPr="00417B95">
                        <w:rPr>
                          <w:b/>
                          <w:color w:val="244061"/>
                          <w:sz w:val="32"/>
                        </w:rPr>
                        <w:t>Lehetséges</w:t>
                      </w:r>
                      <w:proofErr w:type="spellEnd"/>
                      <w:r w:rsidR="00C050FA">
                        <w:rPr>
                          <w:b/>
                          <w:color w:val="244061"/>
                          <w:sz w:val="32"/>
                        </w:rPr>
                        <w:t xml:space="preserve"> </w:t>
                      </w:r>
                      <w:proofErr w:type="spellStart"/>
                      <w:r w:rsidRPr="00417B95">
                        <w:rPr>
                          <w:b/>
                          <w:color w:val="244061"/>
                          <w:sz w:val="32"/>
                        </w:rPr>
                        <w:t>komplikációk</w:t>
                      </w:r>
                      <w:proofErr w:type="spellEnd"/>
                    </w:p>
                    <w:p w:rsidR="00375AAA" w:rsidRPr="00375AAA" w:rsidRDefault="00375AAA" w:rsidP="0068757C">
                      <w:pPr>
                        <w:jc w:val="both"/>
                        <w:rPr>
                          <w:sz w:val="28"/>
                        </w:rPr>
                      </w:pPr>
                      <w:r w:rsidRPr="00375AAA">
                        <w:rPr>
                          <w:sz w:val="28"/>
                        </w:rPr>
                        <w:t xml:space="preserve">ERCP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papillotomiával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és</w:t>
                      </w:r>
                      <w:proofErr w:type="spellEnd"/>
                      <w:r w:rsidRPr="00375AAA">
                        <w:rPr>
                          <w:sz w:val="28"/>
                        </w:rPr>
                        <w:t>/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vagy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kezeléssek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rutineljárásnak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375AAA">
                        <w:rPr>
                          <w:sz w:val="28"/>
                        </w:rPr>
                        <w:t>tekinthető</w:t>
                      </w:r>
                      <w:r w:rsidR="00555B3B">
                        <w:rPr>
                          <w:sz w:val="28"/>
                        </w:rPr>
                        <w:t>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, 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minimális</w:t>
                      </w:r>
                      <w:proofErr w:type="spellEnd"/>
                      <w:proofErr w:type="gram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kockázattal</w:t>
                      </w:r>
                      <w:proofErr w:type="spellEnd"/>
                      <w:r w:rsidRPr="00375AAA">
                        <w:rPr>
                          <w:sz w:val="28"/>
                        </w:rPr>
                        <w:t xml:space="preserve">. A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legnagyobb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gondosság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ellenére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azonban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egyedi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esetben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enyhe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="00555B3B">
                        <w:rPr>
                          <w:sz w:val="28"/>
                        </w:rPr>
                        <w:t>súlyos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="00555B3B">
                        <w:rPr>
                          <w:sz w:val="28"/>
                        </w:rPr>
                        <w:t>akár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életet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555B3B">
                        <w:rPr>
                          <w:sz w:val="28"/>
                        </w:rPr>
                        <w:t>veszélyezető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komplikációk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léphetnek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fel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az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eljárás</w:t>
                      </w:r>
                      <w:proofErr w:type="spellEnd"/>
                      <w:r w:rsidR="00555B3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75AAA">
                        <w:rPr>
                          <w:sz w:val="28"/>
                        </w:rPr>
                        <w:t>alatt</w:t>
                      </w:r>
                      <w:proofErr w:type="spellEnd"/>
                      <w:r w:rsidR="00555B3B">
                        <w:rPr>
                          <w:sz w:val="28"/>
                        </w:rPr>
                        <w:t>.</w:t>
                      </w:r>
                    </w:p>
                    <w:p w:rsidR="00375AAA" w:rsidRPr="008C6353" w:rsidRDefault="004B1A22" w:rsidP="0068757C">
                      <w:pPr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8C6353">
                        <w:t xml:space="preserve">3,5%-ban </w:t>
                      </w:r>
                      <w:proofErr w:type="spellStart"/>
                      <w:r w:rsidRPr="008C6353">
                        <w:t>heveny</w:t>
                      </w:r>
                      <w:proofErr w:type="spellEnd"/>
                      <w:r w:rsidR="00555B3B">
                        <w:t xml:space="preserve"> </w:t>
                      </w:r>
                      <w:proofErr w:type="spellStart"/>
                      <w:r w:rsidRPr="008C6353">
                        <w:t>hasnyálmirigy</w:t>
                      </w:r>
                      <w:proofErr w:type="spellEnd"/>
                      <w:r w:rsidR="00555B3B">
                        <w:t xml:space="preserve"> </w:t>
                      </w:r>
                      <w:proofErr w:type="spellStart"/>
                      <w:r w:rsidRPr="008C6353">
                        <w:t>gyulladás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alakulhat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ki</w:t>
                      </w:r>
                      <w:proofErr w:type="spellEnd"/>
                      <w:r w:rsidR="00375AAA" w:rsidRPr="008C6353">
                        <w:t xml:space="preserve">, </w:t>
                      </w:r>
                      <w:proofErr w:type="spellStart"/>
                      <w:r w:rsidR="00375AAA" w:rsidRPr="008C6353">
                        <w:t>főképpen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papillotomia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r w:rsidR="00375AAA" w:rsidRPr="008C6353">
                        <w:t>vagy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más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terápiás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kezelés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után</w:t>
                      </w:r>
                      <w:proofErr w:type="spellEnd"/>
                      <w:r w:rsidR="00375AAA" w:rsidRPr="008C6353">
                        <w:t xml:space="preserve">. </w:t>
                      </w:r>
                    </w:p>
                    <w:p w:rsidR="00375AAA" w:rsidRPr="008C6353" w:rsidRDefault="00375AAA" w:rsidP="0068757C">
                      <w:pPr>
                        <w:numPr>
                          <w:ilvl w:val="0"/>
                          <w:numId w:val="3"/>
                        </w:numPr>
                        <w:jc w:val="both"/>
                      </w:pPr>
                      <w:proofErr w:type="spellStart"/>
                      <w:r w:rsidRPr="008C6353">
                        <w:t>Az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epetraktus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akut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gyulladása</w:t>
                      </w:r>
                      <w:proofErr w:type="spellEnd"/>
                      <w:r w:rsidRPr="008C6353">
                        <w:t xml:space="preserve">, </w:t>
                      </w:r>
                      <w:proofErr w:type="spellStart"/>
                      <w:r w:rsidRPr="008C6353">
                        <w:t>néha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lázzal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együtt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léphetfel</w:t>
                      </w:r>
                      <w:proofErr w:type="spellEnd"/>
                      <w:r w:rsidRPr="008C6353">
                        <w:t xml:space="preserve">, </w:t>
                      </w:r>
                      <w:proofErr w:type="spellStart"/>
                      <w:r w:rsidRPr="008C6353">
                        <w:t>ritkaesetben</w:t>
                      </w:r>
                      <w:proofErr w:type="spellEnd"/>
                      <w:r w:rsidRPr="008C6353">
                        <w:t xml:space="preserve">, </w:t>
                      </w:r>
                      <w:r w:rsidR="001F2642">
                        <w:t xml:space="preserve">pathogen </w:t>
                      </w:r>
                      <w:proofErr w:type="spellStart"/>
                      <w:r w:rsidRPr="008C6353">
                        <w:t>mikroorganizmusok</w:t>
                      </w:r>
                      <w:proofErr w:type="spellEnd"/>
                      <w:r w:rsidRPr="008C6353">
                        <w:t xml:space="preserve"> (pl. </w:t>
                      </w:r>
                      <w:proofErr w:type="spellStart"/>
                      <w:r w:rsidRPr="008C6353">
                        <w:t>baktériumok</w:t>
                      </w:r>
                      <w:proofErr w:type="spellEnd"/>
                      <w:r w:rsidRPr="008C6353">
                        <w:t xml:space="preserve">) </w:t>
                      </w:r>
                      <w:proofErr w:type="spellStart"/>
                      <w:r w:rsidRPr="008C6353">
                        <w:t>kerülhetnek</w:t>
                      </w:r>
                      <w:proofErr w:type="spellEnd"/>
                      <w:r w:rsidRPr="008C6353">
                        <w:t xml:space="preserve"> a </w:t>
                      </w:r>
                      <w:proofErr w:type="spellStart"/>
                      <w:r w:rsidRPr="008C6353">
                        <w:t>véráramlatba</w:t>
                      </w:r>
                      <w:proofErr w:type="spellEnd"/>
                      <w:r w:rsidRPr="008C6353">
                        <w:t xml:space="preserve"> (</w:t>
                      </w:r>
                      <w:proofErr w:type="spellStart"/>
                      <w:r w:rsidRPr="008C6353">
                        <w:t>vérmérgezés</w:t>
                      </w:r>
                      <w:proofErr w:type="spellEnd"/>
                      <w:r w:rsidRPr="008C6353">
                        <w:t xml:space="preserve">). </w:t>
                      </w:r>
                      <w:proofErr w:type="spellStart"/>
                      <w:r w:rsidRPr="008C6353">
                        <w:t>Ezt</w:t>
                      </w:r>
                      <w:proofErr w:type="spellEnd"/>
                      <w:r w:rsidRPr="008C6353">
                        <w:t xml:space="preserve"> a </w:t>
                      </w:r>
                      <w:proofErr w:type="spellStart"/>
                      <w:r w:rsidRPr="008C6353">
                        <w:t>komplikációtáltalában</w:t>
                      </w:r>
                      <w:proofErr w:type="spellEnd"/>
                      <w:r w:rsidRPr="008C6353">
                        <w:t xml:space="preserve"> el </w:t>
                      </w:r>
                      <w:proofErr w:type="spellStart"/>
                      <w:r w:rsidRPr="008C6353">
                        <w:t>lehetkerülni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vagy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kezelhető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antibiotikummal</w:t>
                      </w:r>
                      <w:proofErr w:type="spellEnd"/>
                      <w:r w:rsidRPr="008C6353">
                        <w:t>.</w:t>
                      </w:r>
                    </w:p>
                    <w:p w:rsidR="00375AAA" w:rsidRPr="008C6353" w:rsidRDefault="004B1A22" w:rsidP="0068757C">
                      <w:pPr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8C6353">
                        <w:t xml:space="preserve">1,3%-ban </w:t>
                      </w:r>
                      <w:proofErr w:type="spellStart"/>
                      <w:r w:rsidRPr="008C6353">
                        <w:t>v</w:t>
                      </w:r>
                      <w:r w:rsidR="00375AAA" w:rsidRPr="008C6353">
                        <w:t>érzés</w:t>
                      </w:r>
                      <w:proofErr w:type="spellEnd"/>
                      <w:r w:rsidR="00375AAA" w:rsidRPr="008C6353">
                        <w:t xml:space="preserve">, </w:t>
                      </w:r>
                      <w:proofErr w:type="spellStart"/>
                      <w:r w:rsidR="00375AAA" w:rsidRPr="008C6353">
                        <w:t>főképpen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="00375AAA" w:rsidRPr="008C6353">
                        <w:t>papillotomia</w:t>
                      </w:r>
                      <w:proofErr w:type="spellEnd"/>
                      <w:r w:rsidR="001F2642">
                        <w:t>,</w:t>
                      </w:r>
                      <w:r w:rsidR="00C050FA">
                        <w:t xml:space="preserve"> </w:t>
                      </w:r>
                      <w:proofErr w:type="spellStart"/>
                      <w:r w:rsidR="00375AAA" w:rsidRPr="008C6353">
                        <w:t>vagy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="00375AAA" w:rsidRPr="008C6353">
                        <w:t>más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="00375AAA" w:rsidRPr="008C6353">
                        <w:t>terápiás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lépés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után</w:t>
                      </w:r>
                      <w:proofErr w:type="spellEnd"/>
                      <w:r w:rsidR="00375AAA" w:rsidRPr="008C6353">
                        <w:t xml:space="preserve">. A </w:t>
                      </w:r>
                      <w:proofErr w:type="spellStart"/>
                      <w:r w:rsidR="00375AAA" w:rsidRPr="008C6353">
                        <w:t>vérzés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általában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rövid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ideig</w:t>
                      </w:r>
                      <w:proofErr w:type="spellEnd"/>
                      <w:r w:rsidR="00375AAA" w:rsidRPr="008C6353">
                        <w:t xml:space="preserve"> tart </w:t>
                      </w:r>
                      <w:proofErr w:type="spellStart"/>
                      <w:r w:rsidR="00375AAA" w:rsidRPr="008C6353">
                        <w:t>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kezelés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nélkül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375AAA" w:rsidRPr="008C6353">
                        <w:t>eláll</w:t>
                      </w:r>
                      <w:proofErr w:type="spellEnd"/>
                      <w:r w:rsidR="00375AAA" w:rsidRPr="008C6353">
                        <w:t xml:space="preserve">, </w:t>
                      </w:r>
                      <w:r w:rsidR="001F2642">
                        <w:t xml:space="preserve">de </w:t>
                      </w:r>
                      <w:proofErr w:type="spellStart"/>
                      <w:r w:rsidR="001F2642">
                        <w:t>ritka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esetekben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szükségesé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válhat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injektoros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gyógyszeres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infiltráció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r w:rsidR="001F2642">
                        <w:t>ballonos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tamponád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r w:rsidR="001F2642">
                        <w:t>vérzéscsillapító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gélek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és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porok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alkalmazása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r w:rsidR="001F2642">
                        <w:t>illetve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elektrokauteres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kezelés</w:t>
                      </w:r>
                      <w:proofErr w:type="spellEnd"/>
                      <w:r w:rsidR="001F2642">
                        <w:t xml:space="preserve"> is. </w:t>
                      </w:r>
                      <w:proofErr w:type="spellStart"/>
                      <w:r w:rsidR="008C6353" w:rsidRPr="008C6353">
                        <w:t>Súlyos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8C6353" w:rsidRPr="008C6353">
                        <w:t>vérzés</w:t>
                      </w:r>
                      <w:proofErr w:type="spellEnd"/>
                      <w:r w:rsidR="008C6353" w:rsidRPr="008C6353">
                        <w:t xml:space="preserve"> 0,1%-ban </w:t>
                      </w:r>
                      <w:proofErr w:type="spellStart"/>
                      <w:r w:rsidR="008C6353" w:rsidRPr="008C6353">
                        <w:t>alakul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8C6353" w:rsidRPr="008C6353">
                        <w:t>ki</w:t>
                      </w:r>
                      <w:proofErr w:type="spellEnd"/>
                    </w:p>
                    <w:p w:rsidR="00375AAA" w:rsidRPr="008C6353" w:rsidRDefault="00375AAA" w:rsidP="0068757C">
                      <w:pPr>
                        <w:numPr>
                          <w:ilvl w:val="0"/>
                          <w:numId w:val="3"/>
                        </w:numPr>
                        <w:jc w:val="both"/>
                      </w:pPr>
                      <w:proofErr w:type="spellStart"/>
                      <w:r w:rsidRPr="008C6353">
                        <w:t>Az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emésztő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traktus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falának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="001F2642">
                        <w:t>sérülése</w:t>
                      </w:r>
                      <w:proofErr w:type="spellEnd"/>
                      <w:r w:rsidRPr="008C6353">
                        <w:t xml:space="preserve"> </w:t>
                      </w:r>
                      <w:proofErr w:type="spellStart"/>
                      <w:r w:rsidRPr="008C6353">
                        <w:t>az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endoszkóp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levezetése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r w:rsidR="001F2642">
                        <w:t>manőverezése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során</w:t>
                      </w:r>
                      <w:proofErr w:type="spellEnd"/>
                      <w:r w:rsidR="001F2642">
                        <w:t xml:space="preserve">, </w:t>
                      </w:r>
                      <w:proofErr w:type="spellStart"/>
                      <w:proofErr w:type="gramStart"/>
                      <w:r w:rsidR="001F2642">
                        <w:t>vagy</w:t>
                      </w:r>
                      <w:proofErr w:type="spellEnd"/>
                      <w:r w:rsidR="001F2642">
                        <w:t xml:space="preserve"> </w:t>
                      </w:r>
                      <w:r w:rsidR="00C050FA">
                        <w:t xml:space="preserve"> </w:t>
                      </w:r>
                      <w:proofErr w:type="spellStart"/>
                      <w:r w:rsidR="001F2642" w:rsidRPr="008C6353">
                        <w:t>papillotomia</w:t>
                      </w:r>
                      <w:proofErr w:type="spellEnd"/>
                      <w:proofErr w:type="gramEnd"/>
                      <w:r w:rsidR="001F2642" w:rsidRPr="008C6353">
                        <w:t xml:space="preserve"> </w:t>
                      </w:r>
                      <w:proofErr w:type="spellStart"/>
                      <w:r w:rsidRPr="008C6353">
                        <w:t>által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okozott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perforáció</w:t>
                      </w:r>
                      <w:proofErr w:type="spellEnd"/>
                      <w:r w:rsidRPr="008C6353">
                        <w:t xml:space="preserve"> (</w:t>
                      </w:r>
                      <w:proofErr w:type="spellStart"/>
                      <w:r w:rsidR="001F2642">
                        <w:t>tápcsatornán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keletkezett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="001F2642">
                        <w:t>lyuk</w:t>
                      </w:r>
                      <w:proofErr w:type="spellEnd"/>
                      <w:r w:rsidR="001F2642">
                        <w:t xml:space="preserve">), </w:t>
                      </w:r>
                      <w:proofErr w:type="spellStart"/>
                      <w:r w:rsidR="001F2642">
                        <w:t>illetve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más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terápiás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eljárás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után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nagyon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ritkán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fordul</w:t>
                      </w:r>
                      <w:proofErr w:type="spellEnd"/>
                      <w:r w:rsidR="00C050FA">
                        <w:t xml:space="preserve">  </w:t>
                      </w:r>
                      <w:proofErr w:type="spellStart"/>
                      <w:r w:rsidRPr="008C6353">
                        <w:t>elő</w:t>
                      </w:r>
                      <w:proofErr w:type="spellEnd"/>
                      <w:r w:rsidRPr="008C6353">
                        <w:t xml:space="preserve">. A </w:t>
                      </w:r>
                      <w:proofErr w:type="spellStart"/>
                      <w:r w:rsidRPr="008C6353">
                        <w:t>sérülés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sebészeti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beavatkozást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tehet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szükségessé</w:t>
                      </w:r>
                      <w:proofErr w:type="spellEnd"/>
                      <w:r w:rsidRPr="008C6353">
                        <w:t xml:space="preserve">, </w:t>
                      </w:r>
                      <w:proofErr w:type="spellStart"/>
                      <w:r w:rsidRPr="008C6353">
                        <w:t>annak</w:t>
                      </w:r>
                      <w:proofErr w:type="spellEnd"/>
                      <w:r w:rsidR="00C050FA">
                        <w:t xml:space="preserve"> </w:t>
                      </w:r>
                      <w:proofErr w:type="spellStart"/>
                      <w:r w:rsidRPr="008C6353">
                        <w:t>saját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kockázatával</w:t>
                      </w:r>
                      <w:proofErr w:type="spellEnd"/>
                      <w:r w:rsidR="001F2642">
                        <w:t xml:space="preserve"> </w:t>
                      </w:r>
                      <w:proofErr w:type="spellStart"/>
                      <w:r w:rsidRPr="008C6353">
                        <w:t>együtt</w:t>
                      </w:r>
                      <w:proofErr w:type="spellEnd"/>
                      <w:r w:rsidRPr="008C6353">
                        <w:t>.</w:t>
                      </w:r>
                    </w:p>
                    <w:p w:rsidR="007B0017" w:rsidRPr="00417B95" w:rsidRDefault="007B0017" w:rsidP="00C83B34">
                      <w:pPr>
                        <w:rPr>
                          <w:b/>
                          <w:color w:val="244061"/>
                          <w:sz w:val="32"/>
                        </w:rPr>
                      </w:pPr>
                      <w:proofErr w:type="spellStart"/>
                      <w:r w:rsidRPr="00417B95">
                        <w:rPr>
                          <w:b/>
                          <w:color w:val="244061"/>
                          <w:sz w:val="32"/>
                        </w:rPr>
                        <w:t>Vizsgálatelőtt</w:t>
                      </w:r>
                      <w:proofErr w:type="spellEnd"/>
                    </w:p>
                    <w:p w:rsidR="007B0017" w:rsidRPr="00C050FA" w:rsidRDefault="007B0017" w:rsidP="0068757C">
                      <w:pPr>
                        <w:spacing w:line="276" w:lineRule="auto"/>
                        <w:jc w:val="both"/>
                        <w:rPr>
                          <w:sz w:val="22"/>
                        </w:rPr>
                      </w:pPr>
                      <w:r w:rsidRPr="00C050FA">
                        <w:rPr>
                          <w:sz w:val="22"/>
                        </w:rPr>
                        <w:t xml:space="preserve">A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vizsgált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előtt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 6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órán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keresztül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nem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ehet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és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nem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ihat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Az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egészségügyi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személyzetet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kötelestájékoztatni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komolyabb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betegségeiről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 (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cukorbetegség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magasvérnyomás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szívbillentyű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betegség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terhesség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),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valamintazállandógyógyszereiről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 (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véralvadásgátlók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vérlemezke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gátlók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és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allergia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ellenes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készítmények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).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Kerülje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vizsgálatelőtti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dohányzást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alkoholfogyasztást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és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nyugtatók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szedését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. A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vizsgálatra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kísérővelérkezzen</w:t>
                      </w:r>
                      <w:proofErr w:type="spellEnd"/>
                      <w:r w:rsidRPr="00C050FA">
                        <w:rPr>
                          <w:sz w:val="22"/>
                        </w:rPr>
                        <w:t>.</w:t>
                      </w:r>
                    </w:p>
                    <w:p w:rsidR="007B0017" w:rsidRPr="00C050FA" w:rsidRDefault="007B0017" w:rsidP="00C83B34">
                      <w:pPr>
                        <w:rPr>
                          <w:b/>
                          <w:color w:val="244061"/>
                        </w:rPr>
                      </w:pPr>
                      <w:proofErr w:type="spellStart"/>
                      <w:r w:rsidRPr="00C050FA">
                        <w:rPr>
                          <w:b/>
                          <w:color w:val="244061"/>
                        </w:rPr>
                        <w:t>Vizsgálatután</w:t>
                      </w:r>
                      <w:proofErr w:type="spellEnd"/>
                    </w:p>
                    <w:p w:rsidR="007B0017" w:rsidRPr="00C050FA" w:rsidRDefault="008C6353" w:rsidP="0068757C">
                      <w:pPr>
                        <w:spacing w:line="276" w:lineRule="auto"/>
                        <w:jc w:val="both"/>
                        <w:rPr>
                          <w:sz w:val="22"/>
                        </w:rPr>
                      </w:pPr>
                      <w:bookmarkStart w:id="1" w:name="_GoBack"/>
                      <w:r w:rsidRPr="00C050FA">
                        <w:rPr>
                          <w:sz w:val="22"/>
                        </w:rPr>
                        <w:t xml:space="preserve">A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vizsgálat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utáns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0A5CF9">
                        <w:rPr>
                          <w:sz w:val="22"/>
                        </w:rPr>
                        <w:t>s</w:t>
                      </w:r>
                      <w:r w:rsidRPr="00C050FA">
                        <w:rPr>
                          <w:sz w:val="22"/>
                        </w:rPr>
                        <w:t>zükség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lehet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egy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vagy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több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napos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kórházi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bentfekvésre</w:t>
                      </w:r>
                      <w:proofErr w:type="spellEnd"/>
                      <w:r w:rsidRPr="00C050FA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="00C050FA" w:rsidRPr="00C050FA">
                        <w:rPr>
                          <w:sz w:val="22"/>
                        </w:rPr>
                        <w:t>Ambula</w:t>
                      </w:r>
                      <w:r w:rsidRPr="00C050FA">
                        <w:rPr>
                          <w:sz w:val="22"/>
                        </w:rPr>
                        <w:t>nter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vizsgálatot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C050FA">
                        <w:rPr>
                          <w:sz w:val="22"/>
                        </w:rPr>
                        <w:t>követően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7B0017" w:rsidRPr="00C050FA">
                        <w:rPr>
                          <w:sz w:val="22"/>
                        </w:rPr>
                        <w:t>tilos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7B0017" w:rsidRPr="00C050FA">
                        <w:rPr>
                          <w:sz w:val="22"/>
                        </w:rPr>
                        <w:t>veszélyes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7B0017" w:rsidRPr="00C050FA">
                        <w:rPr>
                          <w:sz w:val="22"/>
                        </w:rPr>
                        <w:t>munkakörben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7B0017" w:rsidRPr="00C050FA">
                        <w:rPr>
                          <w:sz w:val="22"/>
                        </w:rPr>
                        <w:t>dolgozni</w:t>
                      </w:r>
                      <w:proofErr w:type="spellEnd"/>
                      <w:r w:rsidR="007B0017"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="007B0017" w:rsidRPr="00C050FA">
                        <w:rPr>
                          <w:sz w:val="22"/>
                        </w:rPr>
                        <w:t>tilos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C83B34" w:rsidRPr="00C050FA">
                        <w:rPr>
                          <w:sz w:val="22"/>
                        </w:rPr>
                        <w:t>gépjárművet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7B0017" w:rsidRPr="00C050FA">
                        <w:rPr>
                          <w:sz w:val="22"/>
                        </w:rPr>
                        <w:t>vezetni</w:t>
                      </w:r>
                      <w:r w:rsidRPr="00C050FA">
                        <w:rPr>
                          <w:sz w:val="22"/>
                        </w:rPr>
                        <w:t>,</w:t>
                      </w:r>
                      <w:r w:rsidR="00C83B34" w:rsidRPr="00C050FA">
                        <w:rPr>
                          <w:sz w:val="22"/>
                        </w:rPr>
                        <w:t>egyedül</w:t>
                      </w:r>
                      <w:proofErr w:type="spellEnd"/>
                      <w:proofErr w:type="gram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C83B34" w:rsidRPr="00C050FA">
                        <w:rPr>
                          <w:sz w:val="22"/>
                        </w:rPr>
                        <w:t>tömegközlekedésben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C83B34" w:rsidRPr="00C050FA">
                        <w:rPr>
                          <w:sz w:val="22"/>
                        </w:rPr>
                        <w:t>részvenni</w:t>
                      </w:r>
                      <w:proofErr w:type="spellEnd"/>
                      <w:r w:rsidRPr="00C050FA">
                        <w:rPr>
                          <w:sz w:val="22"/>
                        </w:rPr>
                        <w:t>.</w:t>
                      </w:r>
                      <w:r w:rsidR="00E30F9F" w:rsidRPr="00C050FA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vizsgálat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napján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nem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ihat</w:t>
                      </w:r>
                      <w:proofErr w:type="spellEnd"/>
                      <w:r w:rsidR="00A81031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alkoholt</w:t>
                      </w:r>
                      <w:proofErr w:type="spellEnd"/>
                      <w:r w:rsidR="00E30F9F" w:rsidRPr="00C050FA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kiskoruak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felügyeletét</w:t>
                      </w:r>
                      <w:proofErr w:type="spellEnd"/>
                      <w:r w:rsidR="00C050FA" w:rsidRPr="00C050F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nem</w:t>
                      </w:r>
                      <w:proofErr w:type="spellEnd"/>
                      <w:r w:rsidR="001F264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30F9F" w:rsidRPr="00C050FA">
                        <w:rPr>
                          <w:sz w:val="22"/>
                        </w:rPr>
                        <w:t>vállalhatja</w:t>
                      </w:r>
                      <w:proofErr w:type="spellEnd"/>
                      <w:r w:rsidR="00E30F9F" w:rsidRPr="00C050FA">
                        <w:rPr>
                          <w:sz w:val="22"/>
                        </w:rPr>
                        <w:t xml:space="preserve">. </w:t>
                      </w:r>
                    </w:p>
                    <w:bookmarkEnd w:id="1"/>
                    <w:p w:rsidR="00AB16C9" w:rsidRPr="00417B95" w:rsidRDefault="00AB16C9" w:rsidP="00417B95">
                      <w:pPr>
                        <w:pStyle w:val="My"/>
                        <w:spacing w:line="276" w:lineRule="auto"/>
                        <w:jc w:val="both"/>
                        <w:rPr>
                          <w:rStyle w:val="sowc"/>
                          <w:color w:val="333333"/>
                          <w:sz w:val="22"/>
                          <w:lang w:val="en-US"/>
                        </w:rPr>
                      </w:pPr>
                    </w:p>
                    <w:p w:rsidR="00AB16C9" w:rsidRPr="00417B95" w:rsidRDefault="00AB16C9" w:rsidP="00417B95">
                      <w:pPr>
                        <w:pStyle w:val="MyHeadtitle"/>
                        <w:spacing w:line="276" w:lineRule="auto"/>
                        <w:rPr>
                          <w:color w:val="024BAD"/>
                          <w:sz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6289040</wp:posOffset>
                </wp:positionH>
                <wp:positionV relativeFrom="paragraph">
                  <wp:posOffset>-674370</wp:posOffset>
                </wp:positionV>
                <wp:extent cx="1240155" cy="10772775"/>
                <wp:effectExtent l="13335" t="8255" r="13335" b="10795"/>
                <wp:wrapNone/>
                <wp:docPr id="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077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DD" w:rsidRDefault="002B01B7" w:rsidP="00417B95">
                            <w:pPr>
                              <w:spacing w:line="276" w:lineRule="auto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1028351" cy="10646158"/>
                                  <wp:effectExtent l="19050" t="0" r="349" b="0"/>
                                  <wp:docPr id="1026" name="Kép 1026" descr="C:\Users\DEUS\Desktop\Procoredet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6" descr="C:\Users\DEUS\Desktop\Procoredet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351" cy="10646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0" type="#_x0000_t202" style="position:absolute;margin-left:495.2pt;margin-top:-53.1pt;width:97.65pt;height:848.25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" strokecolor="white">
                <v:textbox style="mso-fit-shape-to-text:t">
                  <w:txbxContent>
                    <w:p w:rsidR="004438DD" w:rsidRDefault="002B01B7" w:rsidP="00417B95">
                      <w:pPr>
                        <w:spacing w:line="276" w:lineRule="auto"/>
                      </w:pPr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>
                            <wp:extent cx="1028351" cy="10646158"/>
                            <wp:effectExtent l="19050" t="0" r="349" b="0"/>
                            <wp:docPr id="1026" name="Kép 1026" descr="C:\Users\DEUS\Desktop\Procoredet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6" descr="C:\Users\DEUS\Desktop\Procoredet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351" cy="10646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F0441F" w:rsidRPr="00084487" w:rsidRDefault="00F0441F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2B01B7" w:rsidP="0065314E">
      <w:pPr>
        <w:tabs>
          <w:tab w:val="left" w:pos="3300"/>
        </w:tabs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6078220</wp:posOffset>
            </wp:positionV>
            <wp:extent cx="7886700" cy="2160905"/>
            <wp:effectExtent l="19050" t="0" r="0" b="0"/>
            <wp:wrapNone/>
            <wp:docPr id="276" name="Kép 27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14E" w:rsidRPr="00084487">
        <w:tab/>
      </w:r>
    </w:p>
    <w:sectPr w:rsidR="00664743" w:rsidRPr="00084487" w:rsidSect="00E2560C">
      <w:headerReference w:type="default" r:id="rId13"/>
      <w:footerReference w:type="default" r:id="rId14"/>
      <w:pgSz w:w="11906" w:h="16838"/>
      <w:pgMar w:top="227" w:right="227" w:bottom="227" w:left="227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FF9" w:rsidRDefault="00F55FF9">
      <w:r>
        <w:separator/>
      </w:r>
    </w:p>
  </w:endnote>
  <w:endnote w:type="continuationSeparator" w:id="0">
    <w:p w:rsidR="00F55FF9" w:rsidRDefault="00F5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haroni">
    <w:charset w:val="00"/>
    <w:family w:val="auto"/>
    <w:pitch w:val="variable"/>
    <w:sig w:usb0="00000807" w:usb1="00000000" w:usb2="00000000" w:usb3="00000000" w:csb0="0000002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41F" w:rsidRPr="00B3059B" w:rsidRDefault="001F2642" w:rsidP="002D2E2F">
    <w:pPr>
      <w:pStyle w:val="llb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10795" t="10795" r="8255" b="825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D22154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LG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"/>
          </w:pict>
        </mc:Fallback>
      </mc:AlternateContent>
    </w:r>
    <w:r w:rsidR="009C68AB" w:rsidRPr="00B3059B">
      <w:rPr>
        <w:rFonts w:ascii="Verdana" w:hAnsi="Verdana"/>
        <w:noProof/>
      </w:rPr>
      <w:fldChar w:fldCharType="begin"/>
    </w:r>
    <w:r w:rsidR="00664743" w:rsidRPr="00B3059B">
      <w:rPr>
        <w:rFonts w:ascii="Verdana" w:hAnsi="Verdana"/>
        <w:noProof/>
      </w:rPr>
      <w:instrText xml:space="preserve"> PAGE </w:instrText>
    </w:r>
    <w:r w:rsidR="009C68AB" w:rsidRPr="00B3059B">
      <w:rPr>
        <w:rFonts w:ascii="Verdana" w:hAnsi="Verdana"/>
        <w:noProof/>
      </w:rPr>
      <w:fldChar w:fldCharType="separate"/>
    </w:r>
    <w:r w:rsidR="00A81031">
      <w:rPr>
        <w:rFonts w:ascii="Verdana" w:hAnsi="Verdana"/>
        <w:noProof/>
      </w:rPr>
      <w:t>2</w:t>
    </w:r>
    <w:r w:rsidR="009C68AB" w:rsidRPr="00B3059B">
      <w:rPr>
        <w:rFonts w:ascii="Verdana" w:hAnsi="Verdana"/>
        <w:noProof/>
      </w:rPr>
      <w:fldChar w:fldCharType="end"/>
    </w:r>
  </w:p>
  <w:p w:rsidR="00A80198" w:rsidRDefault="00A8019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FF9" w:rsidRDefault="00F55FF9">
      <w:r>
        <w:separator/>
      </w:r>
    </w:p>
  </w:footnote>
  <w:footnote w:type="continuationSeparator" w:id="0">
    <w:p w:rsidR="00F55FF9" w:rsidRDefault="00F5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lfej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133A33"/>
    <w:multiLevelType w:val="hybridMultilevel"/>
    <w:tmpl w:val="E254356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54214"/>
    <w:multiLevelType w:val="hybridMultilevel"/>
    <w:tmpl w:val="4860EC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>
      <o:colormru v:ext="edit" colors="#002363,#196dc8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DD"/>
    <w:rsid w:val="000010CF"/>
    <w:rsid w:val="00005236"/>
    <w:rsid w:val="00011ED4"/>
    <w:rsid w:val="00021AB5"/>
    <w:rsid w:val="00084487"/>
    <w:rsid w:val="000932D0"/>
    <w:rsid w:val="000957A1"/>
    <w:rsid w:val="000A0B9C"/>
    <w:rsid w:val="000A5CF9"/>
    <w:rsid w:val="000D1636"/>
    <w:rsid w:val="000E339F"/>
    <w:rsid w:val="000E65FE"/>
    <w:rsid w:val="000E77F3"/>
    <w:rsid w:val="000F36F5"/>
    <w:rsid w:val="00120A74"/>
    <w:rsid w:val="00125271"/>
    <w:rsid w:val="00136B41"/>
    <w:rsid w:val="00142DE5"/>
    <w:rsid w:val="00151FD0"/>
    <w:rsid w:val="00165042"/>
    <w:rsid w:val="00170756"/>
    <w:rsid w:val="00193891"/>
    <w:rsid w:val="00193B83"/>
    <w:rsid w:val="0019558D"/>
    <w:rsid w:val="0019701D"/>
    <w:rsid w:val="001A17BC"/>
    <w:rsid w:val="001A60AA"/>
    <w:rsid w:val="001D70E8"/>
    <w:rsid w:val="001F2642"/>
    <w:rsid w:val="001F5AD2"/>
    <w:rsid w:val="00202C7F"/>
    <w:rsid w:val="0024495D"/>
    <w:rsid w:val="0024543C"/>
    <w:rsid w:val="00250EA6"/>
    <w:rsid w:val="00253D45"/>
    <w:rsid w:val="00266247"/>
    <w:rsid w:val="0027415D"/>
    <w:rsid w:val="00277ADB"/>
    <w:rsid w:val="00284E64"/>
    <w:rsid w:val="00296140"/>
    <w:rsid w:val="00297229"/>
    <w:rsid w:val="002A11DD"/>
    <w:rsid w:val="002B01B7"/>
    <w:rsid w:val="002B58BB"/>
    <w:rsid w:val="002B7EFD"/>
    <w:rsid w:val="002C29A8"/>
    <w:rsid w:val="002C44A7"/>
    <w:rsid w:val="002C6C2F"/>
    <w:rsid w:val="002D2E2F"/>
    <w:rsid w:val="002D7284"/>
    <w:rsid w:val="002E7BDF"/>
    <w:rsid w:val="002F1A6B"/>
    <w:rsid w:val="00302927"/>
    <w:rsid w:val="00303521"/>
    <w:rsid w:val="00326E92"/>
    <w:rsid w:val="003425C7"/>
    <w:rsid w:val="003516E5"/>
    <w:rsid w:val="00353ABF"/>
    <w:rsid w:val="00356043"/>
    <w:rsid w:val="00374974"/>
    <w:rsid w:val="00375AAA"/>
    <w:rsid w:val="00377776"/>
    <w:rsid w:val="00395555"/>
    <w:rsid w:val="003972FD"/>
    <w:rsid w:val="003B5F34"/>
    <w:rsid w:val="003C7BC2"/>
    <w:rsid w:val="003D1B6B"/>
    <w:rsid w:val="003D4B08"/>
    <w:rsid w:val="003E3000"/>
    <w:rsid w:val="003E4F49"/>
    <w:rsid w:val="003E603D"/>
    <w:rsid w:val="003F320B"/>
    <w:rsid w:val="00410972"/>
    <w:rsid w:val="00417B95"/>
    <w:rsid w:val="00434566"/>
    <w:rsid w:val="00436B2C"/>
    <w:rsid w:val="00437201"/>
    <w:rsid w:val="00441F76"/>
    <w:rsid w:val="004438DD"/>
    <w:rsid w:val="004550DE"/>
    <w:rsid w:val="00456B8A"/>
    <w:rsid w:val="00460C76"/>
    <w:rsid w:val="00472A30"/>
    <w:rsid w:val="00477487"/>
    <w:rsid w:val="0048460A"/>
    <w:rsid w:val="004931EC"/>
    <w:rsid w:val="004A61C2"/>
    <w:rsid w:val="004A73BF"/>
    <w:rsid w:val="004B1A22"/>
    <w:rsid w:val="004D6E72"/>
    <w:rsid w:val="004E3D77"/>
    <w:rsid w:val="004F0CA9"/>
    <w:rsid w:val="004F173F"/>
    <w:rsid w:val="004F6FD5"/>
    <w:rsid w:val="0051301E"/>
    <w:rsid w:val="00534C57"/>
    <w:rsid w:val="00540398"/>
    <w:rsid w:val="00540EAB"/>
    <w:rsid w:val="00550F55"/>
    <w:rsid w:val="00554A44"/>
    <w:rsid w:val="00555628"/>
    <w:rsid w:val="00555B3B"/>
    <w:rsid w:val="005608B9"/>
    <w:rsid w:val="0057122B"/>
    <w:rsid w:val="00575A7E"/>
    <w:rsid w:val="005852F7"/>
    <w:rsid w:val="005929C2"/>
    <w:rsid w:val="005A31BE"/>
    <w:rsid w:val="005B1FD8"/>
    <w:rsid w:val="005B496C"/>
    <w:rsid w:val="005C4A56"/>
    <w:rsid w:val="005D5995"/>
    <w:rsid w:val="005D6C05"/>
    <w:rsid w:val="005F27E6"/>
    <w:rsid w:val="0060063C"/>
    <w:rsid w:val="00606388"/>
    <w:rsid w:val="00607EBC"/>
    <w:rsid w:val="00613870"/>
    <w:rsid w:val="00620AD1"/>
    <w:rsid w:val="00624168"/>
    <w:rsid w:val="00630DDE"/>
    <w:rsid w:val="0064034E"/>
    <w:rsid w:val="0065314E"/>
    <w:rsid w:val="00654B6C"/>
    <w:rsid w:val="00664743"/>
    <w:rsid w:val="00676F42"/>
    <w:rsid w:val="0068757C"/>
    <w:rsid w:val="006928BC"/>
    <w:rsid w:val="006943ED"/>
    <w:rsid w:val="006B053E"/>
    <w:rsid w:val="006B470F"/>
    <w:rsid w:val="006C3563"/>
    <w:rsid w:val="00713B5B"/>
    <w:rsid w:val="00721613"/>
    <w:rsid w:val="00731356"/>
    <w:rsid w:val="00762A65"/>
    <w:rsid w:val="0076568C"/>
    <w:rsid w:val="00766846"/>
    <w:rsid w:val="007717FC"/>
    <w:rsid w:val="00785EF6"/>
    <w:rsid w:val="00791E7D"/>
    <w:rsid w:val="00797557"/>
    <w:rsid w:val="007B0017"/>
    <w:rsid w:val="007D375E"/>
    <w:rsid w:val="007D5AC1"/>
    <w:rsid w:val="007F6F53"/>
    <w:rsid w:val="008115FC"/>
    <w:rsid w:val="00815DCC"/>
    <w:rsid w:val="008173F3"/>
    <w:rsid w:val="00817F7F"/>
    <w:rsid w:val="008319EF"/>
    <w:rsid w:val="00841063"/>
    <w:rsid w:val="008477D0"/>
    <w:rsid w:val="008523D8"/>
    <w:rsid w:val="008621D4"/>
    <w:rsid w:val="00872419"/>
    <w:rsid w:val="0087278B"/>
    <w:rsid w:val="00884ECC"/>
    <w:rsid w:val="00887B35"/>
    <w:rsid w:val="00892F08"/>
    <w:rsid w:val="00894A08"/>
    <w:rsid w:val="008A10FA"/>
    <w:rsid w:val="008A3CDB"/>
    <w:rsid w:val="008A7217"/>
    <w:rsid w:val="008B75A8"/>
    <w:rsid w:val="008C6353"/>
    <w:rsid w:val="008D5AE9"/>
    <w:rsid w:val="008D7151"/>
    <w:rsid w:val="008D7FFA"/>
    <w:rsid w:val="00902423"/>
    <w:rsid w:val="0090669D"/>
    <w:rsid w:val="00911927"/>
    <w:rsid w:val="00916CC1"/>
    <w:rsid w:val="0094182A"/>
    <w:rsid w:val="0095005D"/>
    <w:rsid w:val="00951CB8"/>
    <w:rsid w:val="00952C0C"/>
    <w:rsid w:val="00953A96"/>
    <w:rsid w:val="00964BA5"/>
    <w:rsid w:val="009A0F3E"/>
    <w:rsid w:val="009A4F59"/>
    <w:rsid w:val="009B11F6"/>
    <w:rsid w:val="009C09F5"/>
    <w:rsid w:val="009C68AB"/>
    <w:rsid w:val="009D0B4B"/>
    <w:rsid w:val="009E10A6"/>
    <w:rsid w:val="00A1297B"/>
    <w:rsid w:val="00A14C7C"/>
    <w:rsid w:val="00A308CE"/>
    <w:rsid w:val="00A36885"/>
    <w:rsid w:val="00A37E8F"/>
    <w:rsid w:val="00A53CA1"/>
    <w:rsid w:val="00A65A7C"/>
    <w:rsid w:val="00A80198"/>
    <w:rsid w:val="00A80207"/>
    <w:rsid w:val="00A81031"/>
    <w:rsid w:val="00A8148B"/>
    <w:rsid w:val="00A82975"/>
    <w:rsid w:val="00A93932"/>
    <w:rsid w:val="00A973F5"/>
    <w:rsid w:val="00AB16C9"/>
    <w:rsid w:val="00AB76AE"/>
    <w:rsid w:val="00AC0459"/>
    <w:rsid w:val="00AC2A05"/>
    <w:rsid w:val="00AC3A6F"/>
    <w:rsid w:val="00AD55C1"/>
    <w:rsid w:val="00B02057"/>
    <w:rsid w:val="00B045C1"/>
    <w:rsid w:val="00B17751"/>
    <w:rsid w:val="00B267F5"/>
    <w:rsid w:val="00B3059B"/>
    <w:rsid w:val="00B30918"/>
    <w:rsid w:val="00B32E9E"/>
    <w:rsid w:val="00B432EA"/>
    <w:rsid w:val="00B551F0"/>
    <w:rsid w:val="00B62F80"/>
    <w:rsid w:val="00B75296"/>
    <w:rsid w:val="00B7740F"/>
    <w:rsid w:val="00B77902"/>
    <w:rsid w:val="00BA7251"/>
    <w:rsid w:val="00BE2C3F"/>
    <w:rsid w:val="00BE34C5"/>
    <w:rsid w:val="00BF37D2"/>
    <w:rsid w:val="00BF7934"/>
    <w:rsid w:val="00C050FA"/>
    <w:rsid w:val="00C1089B"/>
    <w:rsid w:val="00C21593"/>
    <w:rsid w:val="00C32ADB"/>
    <w:rsid w:val="00C562F4"/>
    <w:rsid w:val="00C751CB"/>
    <w:rsid w:val="00C83B34"/>
    <w:rsid w:val="00C875D7"/>
    <w:rsid w:val="00C90C16"/>
    <w:rsid w:val="00CB2D37"/>
    <w:rsid w:val="00CD3751"/>
    <w:rsid w:val="00CF334A"/>
    <w:rsid w:val="00CF4852"/>
    <w:rsid w:val="00CF7D70"/>
    <w:rsid w:val="00D05A04"/>
    <w:rsid w:val="00D14628"/>
    <w:rsid w:val="00D1568E"/>
    <w:rsid w:val="00D17480"/>
    <w:rsid w:val="00D20AD7"/>
    <w:rsid w:val="00D278F8"/>
    <w:rsid w:val="00D32C3B"/>
    <w:rsid w:val="00D3445C"/>
    <w:rsid w:val="00D52690"/>
    <w:rsid w:val="00D57674"/>
    <w:rsid w:val="00D74DE4"/>
    <w:rsid w:val="00D80A18"/>
    <w:rsid w:val="00D83470"/>
    <w:rsid w:val="00DD7771"/>
    <w:rsid w:val="00DE25B7"/>
    <w:rsid w:val="00DE7193"/>
    <w:rsid w:val="00E00418"/>
    <w:rsid w:val="00E00FC3"/>
    <w:rsid w:val="00E22F31"/>
    <w:rsid w:val="00E2560C"/>
    <w:rsid w:val="00E30F9F"/>
    <w:rsid w:val="00E505B3"/>
    <w:rsid w:val="00E55666"/>
    <w:rsid w:val="00E62FF2"/>
    <w:rsid w:val="00E74AC4"/>
    <w:rsid w:val="00E82EB6"/>
    <w:rsid w:val="00EA52CF"/>
    <w:rsid w:val="00EE3315"/>
    <w:rsid w:val="00F0441F"/>
    <w:rsid w:val="00F157C4"/>
    <w:rsid w:val="00F36533"/>
    <w:rsid w:val="00F406CE"/>
    <w:rsid w:val="00F416B5"/>
    <w:rsid w:val="00F53657"/>
    <w:rsid w:val="00F5435D"/>
    <w:rsid w:val="00F55FF9"/>
    <w:rsid w:val="00F60BE9"/>
    <w:rsid w:val="00F610F3"/>
    <w:rsid w:val="00F61915"/>
    <w:rsid w:val="00FA66E5"/>
    <w:rsid w:val="00FB40E4"/>
    <w:rsid w:val="00FB435D"/>
    <w:rsid w:val="00FB7CA7"/>
    <w:rsid w:val="00FE506B"/>
    <w:rsid w:val="00FF7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02363,#196dc8,#cfcfd7,#3a71ca,#4e71b6,#7d96c9,#d9d9d5,#f1f1ef"/>
    </o:shapedefaults>
    <o:shapelayout v:ext="edit">
      <o:idmap v:ext="edit" data="1"/>
    </o:shapelayout>
  </w:shapeDefaults>
  <w:decimalSymbol w:val=","/>
  <w:listSeparator w:val=";"/>
  <w14:docId w14:val="355003A0"/>
  <w15:docId w15:val="{23C28788-6680-4257-818B-AC72FDD9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08B9"/>
    <w:rPr>
      <w:sz w:val="24"/>
      <w:szCs w:val="24"/>
      <w:lang w:val="en-US" w:eastAsia="ko-KR"/>
    </w:rPr>
  </w:style>
  <w:style w:type="paragraph" w:styleId="Cmsor1">
    <w:name w:val="heading 1"/>
    <w:basedOn w:val="Norml"/>
    <w:next w:val="Norm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1">
    <w:name w:val="Стиль1"/>
    <w:basedOn w:val="Norml"/>
    <w:rsid w:val="00D278F8"/>
  </w:style>
  <w:style w:type="paragraph" w:styleId="lfej">
    <w:name w:val="header"/>
    <w:basedOn w:val="Norml"/>
    <w:rsid w:val="007D5AC1"/>
    <w:pPr>
      <w:tabs>
        <w:tab w:val="center" w:pos="4677"/>
        <w:tab w:val="right" w:pos="9355"/>
      </w:tabs>
    </w:pPr>
  </w:style>
  <w:style w:type="paragraph" w:styleId="llb">
    <w:name w:val="footer"/>
    <w:basedOn w:val="Norm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Bekezdsalapbettpusa"/>
    <w:rsid w:val="001A17BC"/>
  </w:style>
  <w:style w:type="character" w:customStyle="1" w:styleId="howc">
    <w:name w:val="howc"/>
    <w:basedOn w:val="Bekezdsalapbettpusa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iperhivatkozs">
    <w:name w:val="Hyperlink"/>
    <w:basedOn w:val="Bekezdsalapbettpusa"/>
    <w:rsid w:val="00170756"/>
    <w:rPr>
      <w:color w:val="0000FF"/>
      <w:u w:val="single"/>
    </w:rPr>
  </w:style>
  <w:style w:type="paragraph" w:customStyle="1" w:styleId="MyHeadtitle">
    <w:name w:val="My Head title"/>
    <w:basedOn w:val="Cmsor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Oldalszm">
    <w:name w:val="page number"/>
    <w:basedOn w:val="Bekezdsalapbettpusa"/>
    <w:rsid w:val="00F0441F"/>
  </w:style>
  <w:style w:type="paragraph" w:styleId="Buborkszveg">
    <w:name w:val="Balloon Text"/>
    <w:basedOn w:val="Norml"/>
    <w:link w:val="BuborkszvegChar"/>
    <w:rsid w:val="009D0B4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9D0B4B"/>
    <w:rPr>
      <w:rFonts w:ascii="Tahoma" w:hAnsi="Tahoma" w:cs="Tahoma"/>
      <w:sz w:val="16"/>
      <w:szCs w:val="16"/>
      <w:lang w:val="en-US" w:eastAsia="ko-KR"/>
    </w:rPr>
  </w:style>
  <w:style w:type="paragraph" w:customStyle="1" w:styleId="Default">
    <w:name w:val="Default"/>
    <w:rsid w:val="00FF78A3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US\Desktop\&#193;di%20cuccai\onki%20doku\template-word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</TotalTime>
  <Pages>2</Pages>
  <Words>0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DEUS</dc:creator>
  <cp:lastModifiedBy>endoscop</cp:lastModifiedBy>
  <cp:revision>5</cp:revision>
  <cp:lastPrinted>2020-05-21T05:24:00Z</cp:lastPrinted>
  <dcterms:created xsi:type="dcterms:W3CDTF">2020-08-26T06:44:00Z</dcterms:created>
  <dcterms:modified xsi:type="dcterms:W3CDTF">2020-08-26T06:57:00Z</dcterms:modified>
</cp:coreProperties>
</file>